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228" w:rsidRPr="003E78ED" w:rsidRDefault="00135228" w:rsidP="0011353F">
      <w:pPr>
        <w:pStyle w:val="14"/>
        <w:ind w:left="11340" w:firstLine="0"/>
        <w:jc w:val="right"/>
      </w:pPr>
      <w:r w:rsidRPr="003E78ED">
        <w:t>УТВЕРЖДАЮ</w:t>
      </w:r>
    </w:p>
    <w:p w:rsidR="00135228" w:rsidRPr="003E78ED" w:rsidRDefault="00135228" w:rsidP="005F2739">
      <w:pPr>
        <w:pStyle w:val="14"/>
        <w:ind w:left="11340" w:firstLine="0"/>
        <w:jc w:val="right"/>
      </w:pPr>
      <w:r w:rsidRPr="003E78ED">
        <w:t xml:space="preserve">Проректор по </w:t>
      </w:r>
      <w:r>
        <w:t>учебной работе и информатизации</w:t>
      </w:r>
    </w:p>
    <w:p w:rsidR="00135228" w:rsidRPr="003E78ED" w:rsidRDefault="00135228" w:rsidP="005F2739">
      <w:pPr>
        <w:pStyle w:val="14"/>
        <w:ind w:left="11340" w:firstLine="0"/>
        <w:jc w:val="right"/>
      </w:pPr>
      <w:r w:rsidRPr="003E78ED">
        <w:t xml:space="preserve">_______ </w:t>
      </w:r>
      <w:r>
        <w:t>Бабаян П</w:t>
      </w:r>
      <w:r w:rsidRPr="003E78ED">
        <w:t>.В.</w:t>
      </w:r>
    </w:p>
    <w:p w:rsidR="00135228" w:rsidRDefault="00135228" w:rsidP="003E78ED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0 г"/>
        </w:smartTagPr>
        <w:r w:rsidRPr="003E78ED">
          <w:t>20</w:t>
        </w:r>
        <w:r>
          <w:t>20</w:t>
        </w:r>
        <w:r w:rsidRPr="003E78ED">
          <w:t xml:space="preserve"> г</w:t>
        </w:r>
      </w:smartTag>
      <w:r w:rsidRPr="003E78ED">
        <w:t>.</w:t>
      </w:r>
    </w:p>
    <w:p w:rsidR="00135228" w:rsidRPr="003E78ED" w:rsidRDefault="00135228" w:rsidP="003E78ED">
      <w:pPr>
        <w:pStyle w:val="14"/>
        <w:ind w:left="11340" w:firstLine="0"/>
        <w:jc w:val="center"/>
      </w:pPr>
    </w:p>
    <w:p w:rsidR="00135228" w:rsidRPr="003E78ED" w:rsidRDefault="00135228" w:rsidP="003E78ED">
      <w:pPr>
        <w:pStyle w:val="a"/>
      </w:pPr>
      <w:r w:rsidRPr="003E78ED">
        <w:t xml:space="preserve">Расписание зачетов, консультаций и экзаменов для аспирантов </w:t>
      </w:r>
      <w:r>
        <w:t xml:space="preserve">3 курса </w:t>
      </w:r>
      <w:r w:rsidRPr="003E78ED">
        <w:t xml:space="preserve">очной формы обучения на </w:t>
      </w:r>
      <w:r>
        <w:t>весенний</w:t>
      </w:r>
      <w:r w:rsidRPr="003E78ED">
        <w:t xml:space="preserve"> семестр 201</w:t>
      </w:r>
      <w:r>
        <w:t>9</w:t>
      </w:r>
      <w:r w:rsidRPr="003E78ED">
        <w:t>/ 20</w:t>
      </w:r>
      <w:r>
        <w:t>20</w:t>
      </w:r>
      <w:r w:rsidRPr="003E78ED">
        <w:t xml:space="preserve"> учебн</w:t>
      </w:r>
      <w:r>
        <w:t>ого</w:t>
      </w:r>
      <w:r w:rsidRPr="003E78ED">
        <w:t xml:space="preserve"> год</w:t>
      </w:r>
      <w:r>
        <w:t>а</w:t>
      </w:r>
    </w:p>
    <w:p w:rsidR="00135228" w:rsidRDefault="00135228" w:rsidP="003E78ED">
      <w:pPr>
        <w:pStyle w:val="14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29"/>
        <w:gridCol w:w="2242"/>
        <w:gridCol w:w="2557"/>
        <w:gridCol w:w="1436"/>
        <w:gridCol w:w="1745"/>
        <w:gridCol w:w="2012"/>
        <w:gridCol w:w="1254"/>
        <w:gridCol w:w="1245"/>
      </w:tblGrid>
      <w:tr w:rsidR="00135228" w:rsidRPr="007A32CF" w:rsidTr="007A32CF">
        <w:trPr>
          <w:tblHeader/>
        </w:trPr>
        <w:tc>
          <w:tcPr>
            <w:tcW w:w="1077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7A32CF">
              <w:rPr>
                <w:b/>
                <w:sz w:val="32"/>
              </w:rPr>
              <w:t>Дисциплина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7A32CF">
              <w:rPr>
                <w:b/>
                <w:sz w:val="32"/>
              </w:rPr>
              <w:t>Вид занятий</w:t>
            </w:r>
          </w:p>
        </w:tc>
        <w:tc>
          <w:tcPr>
            <w:tcW w:w="803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7A32CF">
              <w:rPr>
                <w:b/>
                <w:sz w:val="32"/>
              </w:rPr>
              <w:t>Кафедра</w:t>
            </w:r>
          </w:p>
        </w:tc>
        <w:tc>
          <w:tcPr>
            <w:tcW w:w="451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7A32CF">
              <w:rPr>
                <w:b/>
                <w:sz w:val="32"/>
              </w:rPr>
              <w:t>Группа</w:t>
            </w:r>
          </w:p>
        </w:tc>
        <w:tc>
          <w:tcPr>
            <w:tcW w:w="548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7A32CF">
              <w:rPr>
                <w:b/>
                <w:sz w:val="32"/>
              </w:rPr>
              <w:t>Дата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7A32CF">
              <w:rPr>
                <w:b/>
                <w:sz w:val="32"/>
              </w:rPr>
              <w:t>День недели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7A32CF">
              <w:rPr>
                <w:b/>
                <w:sz w:val="32"/>
              </w:rPr>
              <w:t>Время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7A32CF">
              <w:rPr>
                <w:b/>
                <w:sz w:val="32"/>
              </w:rPr>
              <w:t>Ауд.</w:t>
            </w:r>
          </w:p>
        </w:tc>
      </w:tr>
      <w:tr w:rsidR="00135228" w:rsidRPr="007A32CF" w:rsidTr="007A32CF">
        <w:trPr>
          <w:trHeight w:val="397"/>
        </w:trPr>
        <w:tc>
          <w:tcPr>
            <w:tcW w:w="1077" w:type="pct"/>
            <w:vAlign w:val="center"/>
          </w:tcPr>
          <w:p w:rsidR="00135228" w:rsidRPr="004A7134" w:rsidRDefault="00135228" w:rsidP="00641502">
            <w:pPr>
              <w:pStyle w:val="14"/>
              <w:spacing w:line="240" w:lineRule="auto"/>
              <w:ind w:firstLine="0"/>
              <w:jc w:val="center"/>
            </w:pPr>
            <w:r w:rsidRPr="004A7134">
              <w:t>Физика электронных и ионных процессов</w:t>
            </w:r>
          </w:p>
          <w:p w:rsidR="00135228" w:rsidRPr="003B16A5" w:rsidRDefault="00135228" w:rsidP="00641502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B16A5">
              <w:rPr>
                <w:sz w:val="20"/>
                <w:szCs w:val="20"/>
              </w:rPr>
              <w:t>(Гольцев)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 w:rsidRPr="007A32CF">
              <w:t>Зачет</w:t>
            </w:r>
          </w:p>
        </w:tc>
        <w:tc>
          <w:tcPr>
            <w:tcW w:w="803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ЭП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Чиркин М.В.</w:t>
            </w:r>
          </w:p>
        </w:tc>
        <w:tc>
          <w:tcPr>
            <w:tcW w:w="451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703А </w:t>
            </w:r>
            <w:r>
              <w:rPr>
                <w:sz w:val="16"/>
                <w:szCs w:val="16"/>
              </w:rPr>
              <w:t>(01.04.04)</w:t>
            </w:r>
          </w:p>
        </w:tc>
        <w:tc>
          <w:tcPr>
            <w:tcW w:w="548" w:type="pct"/>
            <w:vAlign w:val="center"/>
          </w:tcPr>
          <w:p w:rsidR="00135228" w:rsidRPr="00987193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18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 w:rsidRPr="007A32CF">
              <w:t>ПН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t>1</w:t>
            </w:r>
            <w:r>
              <w:rPr>
                <w:lang w:val="en-US"/>
              </w:rPr>
              <w:t>5</w:t>
            </w:r>
            <w:r>
              <w:t>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7A32CF">
        <w:trPr>
          <w:trHeight w:val="397"/>
        </w:trPr>
        <w:tc>
          <w:tcPr>
            <w:tcW w:w="1077" w:type="pct"/>
            <w:vAlign w:val="center"/>
          </w:tcPr>
          <w:p w:rsidR="00135228" w:rsidRPr="004A7134" w:rsidRDefault="00135228" w:rsidP="00641502">
            <w:pPr>
              <w:pStyle w:val="14"/>
              <w:spacing w:line="240" w:lineRule="auto"/>
              <w:ind w:firstLine="0"/>
              <w:jc w:val="center"/>
            </w:pPr>
            <w:r w:rsidRPr="004A7134">
              <w:t>Методы оптимизации</w:t>
            </w:r>
          </w:p>
          <w:p w:rsidR="00135228" w:rsidRPr="003B16A5" w:rsidRDefault="00135228" w:rsidP="00641502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B16A5">
              <w:rPr>
                <w:sz w:val="20"/>
                <w:szCs w:val="20"/>
              </w:rPr>
              <w:t>(Бубнова)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 w:rsidRPr="007A32CF">
              <w:t>Зачет</w:t>
            </w:r>
          </w:p>
        </w:tc>
        <w:tc>
          <w:tcPr>
            <w:tcW w:w="803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АИТУ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Бехтин Ю.С.</w:t>
            </w:r>
          </w:p>
        </w:tc>
        <w:tc>
          <w:tcPr>
            <w:tcW w:w="451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4A7134">
              <w:t xml:space="preserve">709А </w:t>
            </w:r>
            <w:r>
              <w:rPr>
                <w:sz w:val="16"/>
                <w:szCs w:val="16"/>
              </w:rPr>
              <w:t>(05.13.01)</w:t>
            </w:r>
          </w:p>
        </w:tc>
        <w:tc>
          <w:tcPr>
            <w:tcW w:w="548" w:type="pct"/>
            <w:vAlign w:val="center"/>
          </w:tcPr>
          <w:p w:rsidR="00135228" w:rsidRPr="00987193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18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 w:rsidRPr="007A32CF">
              <w:t>ПН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7A32CF">
        <w:trPr>
          <w:trHeight w:val="397"/>
        </w:trPr>
        <w:tc>
          <w:tcPr>
            <w:tcW w:w="1077" w:type="pct"/>
            <w:vAlign w:val="center"/>
          </w:tcPr>
          <w:p w:rsidR="00135228" w:rsidRPr="004A7134" w:rsidRDefault="00135228" w:rsidP="00641502">
            <w:pPr>
              <w:pStyle w:val="14"/>
              <w:spacing w:line="240" w:lineRule="auto"/>
              <w:ind w:firstLine="0"/>
              <w:jc w:val="center"/>
            </w:pPr>
            <w:r w:rsidRPr="004A7134">
              <w:t>Управление рисками программного проекта</w:t>
            </w:r>
          </w:p>
          <w:p w:rsidR="00135228" w:rsidRPr="003B16A5" w:rsidRDefault="00135228" w:rsidP="00641502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B16A5">
              <w:rPr>
                <w:sz w:val="20"/>
                <w:szCs w:val="20"/>
              </w:rPr>
              <w:t>(Заигров, Фетисов, Цыганов)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 w:rsidRPr="007A32CF">
              <w:t>Зачет</w:t>
            </w:r>
          </w:p>
        </w:tc>
        <w:tc>
          <w:tcPr>
            <w:tcW w:w="803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КТ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Таганов А.И.</w:t>
            </w:r>
          </w:p>
        </w:tc>
        <w:tc>
          <w:tcPr>
            <w:tcW w:w="451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709А </w:t>
            </w:r>
            <w:r>
              <w:rPr>
                <w:sz w:val="16"/>
                <w:szCs w:val="16"/>
              </w:rPr>
              <w:t>(05.13.11)</w:t>
            </w:r>
          </w:p>
        </w:tc>
        <w:tc>
          <w:tcPr>
            <w:tcW w:w="548" w:type="pct"/>
            <w:vAlign w:val="center"/>
          </w:tcPr>
          <w:p w:rsidR="00135228" w:rsidRPr="00987193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18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 w:rsidRPr="007A32CF">
              <w:t>ПН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7A32CF">
        <w:trPr>
          <w:trHeight w:val="397"/>
        </w:trPr>
        <w:tc>
          <w:tcPr>
            <w:tcW w:w="1077" w:type="pct"/>
            <w:vAlign w:val="center"/>
          </w:tcPr>
          <w:p w:rsidR="00135228" w:rsidRPr="004A7134" w:rsidRDefault="00135228" w:rsidP="00641502">
            <w:pPr>
              <w:pStyle w:val="14"/>
              <w:spacing w:line="240" w:lineRule="auto"/>
              <w:ind w:firstLine="0"/>
              <w:jc w:val="center"/>
            </w:pPr>
            <w:r w:rsidRPr="004A7134">
              <w:t>Информационное обеспечение САПР</w:t>
            </w:r>
          </w:p>
          <w:p w:rsidR="00135228" w:rsidRPr="003B16A5" w:rsidRDefault="00135228" w:rsidP="00641502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B16A5">
              <w:rPr>
                <w:sz w:val="20"/>
                <w:szCs w:val="20"/>
              </w:rPr>
              <w:t>(Бышов, Лесовой, Мартынов, Нгуен Ань Зунг, Соловьев, Фетисова, Филимонов)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 w:rsidRPr="007A32CF">
              <w:t>Зачет</w:t>
            </w:r>
          </w:p>
        </w:tc>
        <w:tc>
          <w:tcPr>
            <w:tcW w:w="803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САПР ВС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Корячко В.П.</w:t>
            </w:r>
          </w:p>
        </w:tc>
        <w:tc>
          <w:tcPr>
            <w:tcW w:w="451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709А </w:t>
            </w:r>
            <w:r>
              <w:rPr>
                <w:sz w:val="16"/>
                <w:szCs w:val="16"/>
              </w:rPr>
              <w:t>(05.13.12)</w:t>
            </w:r>
          </w:p>
        </w:tc>
        <w:tc>
          <w:tcPr>
            <w:tcW w:w="548" w:type="pct"/>
            <w:vAlign w:val="center"/>
          </w:tcPr>
          <w:p w:rsidR="00135228" w:rsidRPr="00987193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18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 w:rsidRPr="007A32CF">
              <w:t>ПН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</w:t>
            </w:r>
            <w:r>
              <w:rPr>
                <w:lang w:val="en-US"/>
              </w:rPr>
              <w:t>4</w:t>
            </w:r>
            <w:r>
              <w:t>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7A32CF">
        <w:trPr>
          <w:trHeight w:val="397"/>
        </w:trPr>
        <w:tc>
          <w:tcPr>
            <w:tcW w:w="1077" w:type="pct"/>
            <w:vAlign w:val="center"/>
          </w:tcPr>
          <w:p w:rsidR="00135228" w:rsidRPr="004A7134" w:rsidRDefault="00135228" w:rsidP="00641502">
            <w:pPr>
              <w:pStyle w:val="14"/>
              <w:spacing w:line="240" w:lineRule="auto"/>
              <w:ind w:firstLine="0"/>
              <w:jc w:val="center"/>
            </w:pPr>
            <w:r w:rsidRPr="004A7134">
              <w:t>Методы анализа, фильтрации, распознавания и синтеза изображений</w:t>
            </w:r>
          </w:p>
          <w:p w:rsidR="00135228" w:rsidRPr="003B16A5" w:rsidRDefault="00135228" w:rsidP="00641502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B16A5">
              <w:rPr>
                <w:sz w:val="20"/>
                <w:szCs w:val="20"/>
              </w:rPr>
              <w:t>(Королева, Нгуен Нгок Зыонг, Савин, Устюков, Холопов, Яковлев)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 w:rsidRPr="007A32CF">
              <w:t>Зачет</w:t>
            </w:r>
          </w:p>
        </w:tc>
        <w:tc>
          <w:tcPr>
            <w:tcW w:w="803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ЭВМ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Костров Б.В.</w:t>
            </w:r>
          </w:p>
        </w:tc>
        <w:tc>
          <w:tcPr>
            <w:tcW w:w="451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709А </w:t>
            </w:r>
            <w:r>
              <w:rPr>
                <w:sz w:val="16"/>
                <w:szCs w:val="16"/>
              </w:rPr>
              <w:t>(05.13.17)</w:t>
            </w:r>
          </w:p>
        </w:tc>
        <w:tc>
          <w:tcPr>
            <w:tcW w:w="548" w:type="pct"/>
            <w:vAlign w:val="center"/>
          </w:tcPr>
          <w:p w:rsidR="00135228" w:rsidRPr="00987193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18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 w:rsidRPr="007A32CF">
              <w:t>ПН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9</w:t>
            </w:r>
            <w:r>
              <w:t>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7A32CF">
        <w:trPr>
          <w:trHeight w:val="397"/>
        </w:trPr>
        <w:tc>
          <w:tcPr>
            <w:tcW w:w="1077" w:type="pct"/>
            <w:vAlign w:val="center"/>
          </w:tcPr>
          <w:p w:rsidR="00135228" w:rsidRPr="004A7134" w:rsidRDefault="00135228" w:rsidP="00511B76">
            <w:pPr>
              <w:pStyle w:val="14"/>
              <w:spacing w:line="240" w:lineRule="auto"/>
              <w:ind w:firstLine="0"/>
              <w:jc w:val="center"/>
            </w:pPr>
            <w:r w:rsidRPr="004A7134">
              <w:t>Информационные технологии в социальных и экономических системах</w:t>
            </w:r>
          </w:p>
          <w:p w:rsidR="00135228" w:rsidRPr="003B16A5" w:rsidRDefault="00135228" w:rsidP="00511B76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B16A5">
              <w:rPr>
                <w:sz w:val="20"/>
                <w:szCs w:val="20"/>
              </w:rPr>
              <w:t>(Макаршин)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 w:rsidRPr="007A32CF">
              <w:t>Зачет</w:t>
            </w:r>
          </w:p>
        </w:tc>
        <w:tc>
          <w:tcPr>
            <w:tcW w:w="803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ВПМ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Крошилин А.В.</w:t>
            </w:r>
          </w:p>
        </w:tc>
        <w:tc>
          <w:tcPr>
            <w:tcW w:w="451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709А </w:t>
            </w:r>
            <w:r>
              <w:rPr>
                <w:sz w:val="16"/>
                <w:szCs w:val="16"/>
              </w:rPr>
              <w:t>(05.13.10)</w:t>
            </w:r>
          </w:p>
        </w:tc>
        <w:tc>
          <w:tcPr>
            <w:tcW w:w="548" w:type="pct"/>
            <w:vAlign w:val="center"/>
          </w:tcPr>
          <w:p w:rsidR="00135228" w:rsidRPr="00987193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18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 w:rsidRPr="007A32CF">
              <w:t>ПН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7A32CF">
        <w:trPr>
          <w:trHeight w:val="397"/>
        </w:trPr>
        <w:tc>
          <w:tcPr>
            <w:tcW w:w="1077" w:type="pct"/>
            <w:vAlign w:val="center"/>
          </w:tcPr>
          <w:p w:rsidR="00135228" w:rsidRPr="004A7134" w:rsidRDefault="00135228" w:rsidP="00511B76">
            <w:pPr>
              <w:pStyle w:val="14"/>
              <w:spacing w:line="240" w:lineRule="auto"/>
              <w:ind w:firstLine="0"/>
              <w:jc w:val="center"/>
            </w:pPr>
            <w:r w:rsidRPr="004A7134">
              <w:t>Моделирование ионных взаимодействий</w:t>
            </w:r>
          </w:p>
          <w:p w:rsidR="00135228" w:rsidRPr="003B16A5" w:rsidRDefault="00135228" w:rsidP="00511B76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B16A5">
              <w:rPr>
                <w:sz w:val="20"/>
                <w:szCs w:val="20"/>
              </w:rPr>
              <w:t>(Козлов, Май Т.Н.)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 w:rsidRPr="007A32CF">
              <w:t>Зачет</w:t>
            </w:r>
          </w:p>
        </w:tc>
        <w:tc>
          <w:tcPr>
            <w:tcW w:w="803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ПЭл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Трубицын А.А.</w:t>
            </w:r>
          </w:p>
        </w:tc>
        <w:tc>
          <w:tcPr>
            <w:tcW w:w="451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711А </w:t>
            </w:r>
            <w:r>
              <w:rPr>
                <w:sz w:val="16"/>
                <w:szCs w:val="16"/>
              </w:rPr>
              <w:t>(05.27.02)</w:t>
            </w:r>
          </w:p>
        </w:tc>
        <w:tc>
          <w:tcPr>
            <w:tcW w:w="548" w:type="pct"/>
            <w:vAlign w:val="center"/>
          </w:tcPr>
          <w:p w:rsidR="00135228" w:rsidRPr="00987193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18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 w:rsidRPr="007A32CF">
              <w:t>ПН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3B16A5">
        <w:trPr>
          <w:trHeight w:val="397"/>
        </w:trPr>
        <w:tc>
          <w:tcPr>
            <w:tcW w:w="1077" w:type="pct"/>
            <w:vAlign w:val="center"/>
          </w:tcPr>
          <w:p w:rsidR="00135228" w:rsidRPr="004A7134" w:rsidRDefault="00135228" w:rsidP="00511B76">
            <w:pPr>
              <w:pStyle w:val="14"/>
              <w:spacing w:line="240" w:lineRule="auto"/>
              <w:ind w:firstLine="0"/>
              <w:jc w:val="center"/>
            </w:pPr>
            <w:r w:rsidRPr="004A7134">
              <w:t>Многоскоростная адаптивная обработка сигналов</w:t>
            </w:r>
          </w:p>
          <w:p w:rsidR="00135228" w:rsidRPr="003B16A5" w:rsidRDefault="00135228" w:rsidP="00511B76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B16A5">
              <w:rPr>
                <w:sz w:val="20"/>
                <w:szCs w:val="20"/>
              </w:rPr>
              <w:t>(Григорьев; Дряхлов, Мирохин, Нгуен Конг Хоай)</w:t>
            </w:r>
          </w:p>
        </w:tc>
        <w:tc>
          <w:tcPr>
            <w:tcW w:w="704" w:type="pct"/>
            <w:vAlign w:val="center"/>
          </w:tcPr>
          <w:p w:rsidR="00135228" w:rsidRDefault="00135228" w:rsidP="003B16A5">
            <w:pPr>
              <w:pStyle w:val="14"/>
              <w:spacing w:line="240" w:lineRule="auto"/>
              <w:ind w:firstLine="0"/>
              <w:jc w:val="center"/>
            </w:pPr>
            <w:r w:rsidRPr="00AE0254">
              <w:t>Зачет</w:t>
            </w:r>
          </w:p>
        </w:tc>
        <w:tc>
          <w:tcPr>
            <w:tcW w:w="803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ТОР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Витязев В.В.</w:t>
            </w:r>
          </w:p>
        </w:tc>
        <w:tc>
          <w:tcPr>
            <w:tcW w:w="451" w:type="pct"/>
            <w:vAlign w:val="center"/>
          </w:tcPr>
          <w:p w:rsidR="00135228" w:rsidRDefault="00135228" w:rsidP="001F0C25">
            <w:pPr>
              <w:pStyle w:val="14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4A7134">
              <w:t xml:space="preserve">711А </w:t>
            </w:r>
            <w:r>
              <w:rPr>
                <w:sz w:val="16"/>
                <w:szCs w:val="16"/>
              </w:rPr>
              <w:t>(05.12.04)</w:t>
            </w:r>
          </w:p>
          <w:p w:rsidR="00135228" w:rsidRPr="002D6C5C" w:rsidRDefault="00135228" w:rsidP="001F0C25">
            <w:pPr>
              <w:pStyle w:val="14"/>
              <w:spacing w:line="240" w:lineRule="auto"/>
              <w:ind w:firstLine="0"/>
              <w:jc w:val="center"/>
              <w:rPr>
                <w:b/>
              </w:rPr>
            </w:pPr>
            <w:r w:rsidRPr="004A7134">
              <w:t xml:space="preserve">711А </w:t>
            </w:r>
            <w:r>
              <w:rPr>
                <w:sz w:val="16"/>
                <w:szCs w:val="16"/>
              </w:rPr>
              <w:t>(05.12.14)</w:t>
            </w:r>
          </w:p>
        </w:tc>
        <w:tc>
          <w:tcPr>
            <w:tcW w:w="548" w:type="pct"/>
            <w:vAlign w:val="center"/>
          </w:tcPr>
          <w:p w:rsidR="00135228" w:rsidRPr="00987193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18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 w:rsidRPr="007A32CF">
              <w:t>ПН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3B16A5">
        <w:trPr>
          <w:trHeight w:val="397"/>
        </w:trPr>
        <w:tc>
          <w:tcPr>
            <w:tcW w:w="1077" w:type="pct"/>
            <w:vAlign w:val="center"/>
          </w:tcPr>
          <w:p w:rsidR="00135228" w:rsidRPr="004A7134" w:rsidRDefault="00135228" w:rsidP="00511B76">
            <w:pPr>
              <w:pStyle w:val="14"/>
              <w:spacing w:line="240" w:lineRule="auto"/>
              <w:ind w:firstLine="0"/>
              <w:jc w:val="center"/>
            </w:pPr>
            <w:r w:rsidRPr="004A7134">
              <w:t>Многокритериальный синтез сигналов и устройств обработки в системах, сетях и устройствах телекоммуникаций</w:t>
            </w:r>
          </w:p>
          <w:p w:rsidR="00135228" w:rsidRPr="003B16A5" w:rsidRDefault="00135228" w:rsidP="00511B76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B16A5">
              <w:rPr>
                <w:sz w:val="20"/>
                <w:szCs w:val="20"/>
              </w:rPr>
              <w:t>(Киреев)</w:t>
            </w:r>
          </w:p>
        </w:tc>
        <w:tc>
          <w:tcPr>
            <w:tcW w:w="704" w:type="pct"/>
            <w:vAlign w:val="center"/>
          </w:tcPr>
          <w:p w:rsidR="00135228" w:rsidRDefault="00135228" w:rsidP="003B16A5">
            <w:pPr>
              <w:pStyle w:val="14"/>
              <w:spacing w:line="240" w:lineRule="auto"/>
              <w:ind w:firstLine="0"/>
              <w:jc w:val="center"/>
            </w:pPr>
            <w:r w:rsidRPr="00AE0254">
              <w:t>Зачет</w:t>
            </w:r>
          </w:p>
        </w:tc>
        <w:tc>
          <w:tcPr>
            <w:tcW w:w="803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РУС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Кириллов С.Н.</w:t>
            </w:r>
          </w:p>
        </w:tc>
        <w:tc>
          <w:tcPr>
            <w:tcW w:w="451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711А </w:t>
            </w:r>
            <w:r>
              <w:rPr>
                <w:sz w:val="16"/>
                <w:szCs w:val="16"/>
              </w:rPr>
              <w:t>(05.12.13)</w:t>
            </w:r>
          </w:p>
        </w:tc>
        <w:tc>
          <w:tcPr>
            <w:tcW w:w="548" w:type="pct"/>
            <w:vAlign w:val="center"/>
          </w:tcPr>
          <w:p w:rsidR="00135228" w:rsidRPr="00987193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18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 w:rsidRPr="007A32CF">
              <w:t>ПН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3B16A5">
        <w:trPr>
          <w:trHeight w:val="397"/>
        </w:trPr>
        <w:tc>
          <w:tcPr>
            <w:tcW w:w="1077" w:type="pct"/>
            <w:vAlign w:val="center"/>
          </w:tcPr>
          <w:p w:rsidR="00135228" w:rsidRPr="004A7134" w:rsidRDefault="00135228" w:rsidP="00511B76">
            <w:pPr>
              <w:pStyle w:val="14"/>
              <w:spacing w:line="240" w:lineRule="auto"/>
              <w:ind w:firstLine="0"/>
              <w:jc w:val="center"/>
            </w:pPr>
            <w:r w:rsidRPr="004A7134">
              <w:t>Медикобиологические радиоэлектронные диагности</w:t>
            </w:r>
            <w:r>
              <w:t>ческие комплексы в физиотерап</w:t>
            </w:r>
            <w:r w:rsidRPr="004A7134">
              <w:t>ии</w:t>
            </w:r>
          </w:p>
          <w:p w:rsidR="00135228" w:rsidRPr="003B16A5" w:rsidRDefault="00135228" w:rsidP="00511B76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B16A5">
              <w:rPr>
                <w:sz w:val="20"/>
                <w:szCs w:val="20"/>
              </w:rPr>
              <w:t>(Витязева)</w:t>
            </w:r>
          </w:p>
        </w:tc>
        <w:tc>
          <w:tcPr>
            <w:tcW w:w="704" w:type="pct"/>
            <w:vAlign w:val="center"/>
          </w:tcPr>
          <w:p w:rsidR="00135228" w:rsidRDefault="00135228" w:rsidP="003B16A5">
            <w:pPr>
              <w:pStyle w:val="14"/>
              <w:spacing w:line="240" w:lineRule="auto"/>
              <w:ind w:firstLine="0"/>
              <w:jc w:val="center"/>
            </w:pPr>
            <w:r w:rsidRPr="00AE0254">
              <w:t>Зачет</w:t>
            </w:r>
          </w:p>
        </w:tc>
        <w:tc>
          <w:tcPr>
            <w:tcW w:w="803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ИИБМТ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Прошин Е.М.</w:t>
            </w:r>
          </w:p>
        </w:tc>
        <w:tc>
          <w:tcPr>
            <w:tcW w:w="451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712А </w:t>
            </w:r>
            <w:r>
              <w:rPr>
                <w:sz w:val="16"/>
                <w:szCs w:val="16"/>
              </w:rPr>
              <w:t>(05.11.17)</w:t>
            </w:r>
          </w:p>
        </w:tc>
        <w:tc>
          <w:tcPr>
            <w:tcW w:w="548" w:type="pct"/>
            <w:vAlign w:val="center"/>
          </w:tcPr>
          <w:p w:rsidR="00135228" w:rsidRPr="00987193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18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 w:rsidRPr="007A32CF">
              <w:t>ПН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3B16A5">
        <w:trPr>
          <w:trHeight w:val="397"/>
        </w:trPr>
        <w:tc>
          <w:tcPr>
            <w:tcW w:w="1077" w:type="pct"/>
            <w:vAlign w:val="center"/>
          </w:tcPr>
          <w:p w:rsidR="00135228" w:rsidRPr="004A7134" w:rsidRDefault="00135228" w:rsidP="00511B76">
            <w:pPr>
              <w:pStyle w:val="14"/>
              <w:spacing w:line="240" w:lineRule="auto"/>
              <w:ind w:firstLine="0"/>
              <w:jc w:val="center"/>
            </w:pPr>
            <w:r w:rsidRPr="004A7134">
              <w:t>Автоматизированные комплексы метрологического испытания цифровых модулей ИИС</w:t>
            </w:r>
          </w:p>
          <w:p w:rsidR="00135228" w:rsidRPr="003B16A5" w:rsidRDefault="00135228" w:rsidP="00511B76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B16A5">
              <w:rPr>
                <w:sz w:val="20"/>
                <w:szCs w:val="20"/>
              </w:rPr>
              <w:t>(Манцеров; Еремина)</w:t>
            </w:r>
          </w:p>
        </w:tc>
        <w:tc>
          <w:tcPr>
            <w:tcW w:w="704" w:type="pct"/>
            <w:vAlign w:val="center"/>
          </w:tcPr>
          <w:p w:rsidR="00135228" w:rsidRDefault="00135228" w:rsidP="003B16A5">
            <w:pPr>
              <w:pStyle w:val="14"/>
              <w:spacing w:line="240" w:lineRule="auto"/>
              <w:ind w:firstLine="0"/>
              <w:jc w:val="center"/>
            </w:pPr>
            <w:r w:rsidRPr="00AE0254">
              <w:t>Зачет</w:t>
            </w:r>
          </w:p>
        </w:tc>
        <w:tc>
          <w:tcPr>
            <w:tcW w:w="803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ИИБМТ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Абрамов А.М.</w:t>
            </w:r>
          </w:p>
        </w:tc>
        <w:tc>
          <w:tcPr>
            <w:tcW w:w="451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4A7134">
              <w:t xml:space="preserve">712А </w:t>
            </w:r>
            <w:r>
              <w:rPr>
                <w:sz w:val="16"/>
                <w:szCs w:val="16"/>
              </w:rPr>
              <w:t>(05.11.16)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727А </w:t>
            </w:r>
            <w:r>
              <w:rPr>
                <w:sz w:val="16"/>
                <w:szCs w:val="16"/>
              </w:rPr>
              <w:t>(05.11.16)</w:t>
            </w:r>
          </w:p>
        </w:tc>
        <w:tc>
          <w:tcPr>
            <w:tcW w:w="548" w:type="pct"/>
            <w:vAlign w:val="center"/>
          </w:tcPr>
          <w:p w:rsidR="00135228" w:rsidRPr="00987193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18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 w:rsidRPr="007A32CF">
              <w:t>ПН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6806FA">
        <w:trPr>
          <w:trHeight w:val="397"/>
        </w:trPr>
        <w:tc>
          <w:tcPr>
            <w:tcW w:w="1077" w:type="pct"/>
            <w:vAlign w:val="center"/>
          </w:tcPr>
          <w:p w:rsidR="00135228" w:rsidRPr="004A7134" w:rsidRDefault="00135228" w:rsidP="00511B76">
            <w:pPr>
              <w:pStyle w:val="14"/>
              <w:spacing w:line="240" w:lineRule="auto"/>
              <w:ind w:firstLine="0"/>
              <w:jc w:val="center"/>
            </w:pPr>
            <w:r w:rsidRPr="004A7134">
              <w:t>Управление качеством электроэнергии</w:t>
            </w:r>
          </w:p>
          <w:p w:rsidR="00135228" w:rsidRPr="003B16A5" w:rsidRDefault="00135228" w:rsidP="00511B76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3B16A5">
              <w:rPr>
                <w:sz w:val="20"/>
                <w:szCs w:val="20"/>
              </w:rPr>
              <w:t>(Кузьмич)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 w:rsidRPr="007A32CF">
              <w:t>Зачет</w:t>
            </w:r>
          </w:p>
        </w:tc>
        <w:tc>
          <w:tcPr>
            <w:tcW w:w="803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ПЭл</w:t>
            </w:r>
          </w:p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>Трубицын А.А.</w:t>
            </w:r>
          </w:p>
        </w:tc>
        <w:tc>
          <w:tcPr>
            <w:tcW w:w="451" w:type="pct"/>
            <w:vAlign w:val="center"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713А </w:t>
            </w:r>
            <w:r>
              <w:rPr>
                <w:sz w:val="16"/>
                <w:szCs w:val="16"/>
              </w:rPr>
              <w:t>(05.09.10)</w:t>
            </w:r>
          </w:p>
        </w:tc>
        <w:tc>
          <w:tcPr>
            <w:tcW w:w="548" w:type="pct"/>
            <w:vAlign w:val="center"/>
          </w:tcPr>
          <w:p w:rsidR="00135228" w:rsidRPr="00987193" w:rsidRDefault="00135228" w:rsidP="003E2EDE">
            <w:pPr>
              <w:pStyle w:val="14"/>
              <w:spacing w:line="240" w:lineRule="auto"/>
              <w:ind w:firstLine="0"/>
              <w:jc w:val="center"/>
            </w:pPr>
            <w:r w:rsidRPr="00A16B79">
              <w:t>18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 w:rsidRPr="007A32CF">
              <w:t>ПН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EB6A4B">
        <w:trPr>
          <w:trHeight w:val="397"/>
        </w:trPr>
        <w:tc>
          <w:tcPr>
            <w:tcW w:w="1077" w:type="pct"/>
            <w:vMerge w:val="restar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С</w:t>
            </w:r>
            <w:r w:rsidRPr="00C843E3">
              <w:rPr>
                <w:sz w:val="20"/>
                <w:szCs w:val="20"/>
              </w:rPr>
              <w:t>пециальн</w:t>
            </w:r>
            <w:r>
              <w:rPr>
                <w:sz w:val="20"/>
                <w:szCs w:val="20"/>
              </w:rPr>
              <w:t>ая</w:t>
            </w:r>
            <w:r w:rsidRPr="00C843E3">
              <w:rPr>
                <w:sz w:val="20"/>
                <w:szCs w:val="20"/>
              </w:rPr>
              <w:t xml:space="preserve"> дисциплин</w:t>
            </w:r>
            <w:r>
              <w:rPr>
                <w:sz w:val="20"/>
                <w:szCs w:val="20"/>
              </w:rPr>
              <w:t>а</w:t>
            </w:r>
            <w:r w:rsidRPr="00C843E3">
              <w:rPr>
                <w:sz w:val="20"/>
                <w:szCs w:val="20"/>
              </w:rPr>
              <w:t xml:space="preserve"> в соответствии с научной специальностью</w:t>
            </w:r>
            <w:r>
              <w:t xml:space="preserve"> «Физическая электроника» </w:t>
            </w:r>
            <w:r w:rsidRPr="003B16A5">
              <w:rPr>
                <w:sz w:val="20"/>
                <w:szCs w:val="20"/>
              </w:rPr>
              <w:t>(Гольцев)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</w:tcPr>
          <w:p w:rsidR="00135228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  <w:p w:rsidR="00135228" w:rsidRPr="004A7134" w:rsidRDefault="00135228" w:rsidP="00EB6A4B">
            <w:pPr>
              <w:pStyle w:val="14"/>
              <w:spacing w:line="240" w:lineRule="auto"/>
              <w:ind w:firstLine="0"/>
              <w:jc w:val="center"/>
            </w:pPr>
            <w:r w:rsidRPr="004A7134">
              <w:t>ЭП</w:t>
            </w:r>
          </w:p>
          <w:p w:rsidR="00135228" w:rsidRPr="004A7134" w:rsidRDefault="00135228" w:rsidP="00EB6A4B">
            <w:pPr>
              <w:pStyle w:val="14"/>
              <w:ind w:firstLine="0"/>
              <w:jc w:val="center"/>
            </w:pPr>
            <w:r>
              <w:t>Трубицын А.А.</w:t>
            </w:r>
          </w:p>
        </w:tc>
        <w:tc>
          <w:tcPr>
            <w:tcW w:w="451" w:type="pct"/>
            <w:vMerge w:val="restart"/>
            <w:vAlign w:val="center"/>
          </w:tcPr>
          <w:p w:rsidR="00135228" w:rsidRPr="004A7134" w:rsidRDefault="00135228" w:rsidP="00987193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703А </w:t>
            </w:r>
            <w:r>
              <w:rPr>
                <w:sz w:val="16"/>
                <w:szCs w:val="16"/>
              </w:rPr>
              <w:t>(01.04.04)</w:t>
            </w:r>
          </w:p>
        </w:tc>
        <w:tc>
          <w:tcPr>
            <w:tcW w:w="548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t>20.05.2020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EB6A4B">
        <w:trPr>
          <w:trHeight w:val="397"/>
        </w:trPr>
        <w:tc>
          <w:tcPr>
            <w:tcW w:w="1077" w:type="pct"/>
            <w:vMerge/>
            <w:vAlign w:val="center"/>
          </w:tcPr>
          <w:p w:rsidR="00135228" w:rsidRDefault="00135228" w:rsidP="007A32CF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7A32CF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EB6A4B">
        <w:trPr>
          <w:trHeight w:val="397"/>
        </w:trPr>
        <w:tc>
          <w:tcPr>
            <w:tcW w:w="1077" w:type="pct"/>
            <w:vMerge w:val="restart"/>
          </w:tcPr>
          <w:p w:rsidR="00135228" w:rsidRPr="00C843E3" w:rsidRDefault="00135228">
            <w:pPr>
              <w:rPr>
                <w:rFonts w:ascii="Times New Roman" w:hAnsi="Times New Roman"/>
              </w:rPr>
            </w:pPr>
            <w:r w:rsidRPr="00C843E3">
              <w:rPr>
                <w:rFonts w:ascii="Times New Roman" w:hAnsi="Times New Roman"/>
                <w:sz w:val="20"/>
                <w:szCs w:val="20"/>
              </w:rPr>
              <w:t>Специальная дисциплина в соответствии с научной специальностью</w:t>
            </w:r>
            <w:r w:rsidRPr="00C843E3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</w:rPr>
              <w:t>Системный анализ, управление и обработка информации (по отраслям)</w:t>
            </w:r>
            <w:r w:rsidRPr="00C843E3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B16A5">
              <w:rPr>
                <w:rFonts w:ascii="Times New Roman" w:hAnsi="Times New Roman"/>
                <w:sz w:val="20"/>
                <w:szCs w:val="20"/>
              </w:rPr>
              <w:t>(Бубнова 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 xml:space="preserve"> </w:t>
            </w:r>
          </w:p>
          <w:p w:rsidR="00135228" w:rsidRPr="004A7134" w:rsidRDefault="00135228" w:rsidP="00EB6A4B">
            <w:pPr>
              <w:pStyle w:val="14"/>
              <w:spacing w:line="240" w:lineRule="auto"/>
              <w:ind w:firstLine="0"/>
              <w:jc w:val="center"/>
            </w:pPr>
            <w:r w:rsidRPr="004A7134">
              <w:t>АИТУ</w:t>
            </w:r>
          </w:p>
          <w:p w:rsidR="00135228" w:rsidRPr="004A7134" w:rsidRDefault="00135228" w:rsidP="00EB6A4B">
            <w:pPr>
              <w:pStyle w:val="14"/>
              <w:ind w:firstLine="0"/>
              <w:jc w:val="center"/>
            </w:pPr>
            <w:r>
              <w:t>Бабаян П.В.</w:t>
            </w:r>
          </w:p>
        </w:tc>
        <w:tc>
          <w:tcPr>
            <w:tcW w:w="451" w:type="pct"/>
            <w:vMerge w:val="restart"/>
            <w:vAlign w:val="center"/>
          </w:tcPr>
          <w:p w:rsidR="00135228" w:rsidRPr="004A7134" w:rsidRDefault="00135228" w:rsidP="00987193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709А </w:t>
            </w:r>
            <w:r>
              <w:rPr>
                <w:sz w:val="16"/>
                <w:szCs w:val="16"/>
              </w:rPr>
              <w:t>(05.13.01)</w:t>
            </w: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20.05.2020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057A19">
        <w:trPr>
          <w:trHeight w:val="397"/>
        </w:trPr>
        <w:tc>
          <w:tcPr>
            <w:tcW w:w="1077" w:type="pct"/>
            <w:vMerge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3E2EDE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180825">
        <w:trPr>
          <w:trHeight w:val="397"/>
        </w:trPr>
        <w:tc>
          <w:tcPr>
            <w:tcW w:w="1077" w:type="pct"/>
            <w:vMerge w:val="restart"/>
          </w:tcPr>
          <w:p w:rsidR="00135228" w:rsidRPr="00C843E3" w:rsidRDefault="00135228">
            <w:pPr>
              <w:rPr>
                <w:rFonts w:ascii="Times New Roman" w:hAnsi="Times New Roman"/>
                <w:sz w:val="28"/>
                <w:szCs w:val="28"/>
              </w:rPr>
            </w:pPr>
            <w:r w:rsidRPr="00C843E3">
              <w:rPr>
                <w:rFonts w:ascii="Times New Roman" w:hAnsi="Times New Roman"/>
                <w:sz w:val="20"/>
                <w:szCs w:val="20"/>
              </w:rPr>
              <w:t>Специальная дисциплина в соответствии с научной специальностью</w:t>
            </w:r>
            <w:r w:rsidRPr="00C843E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«Управление в социальных и экономических системах» </w:t>
            </w:r>
            <w:r w:rsidRPr="003B16A5">
              <w:rPr>
                <w:rFonts w:ascii="Times New Roman" w:hAnsi="Times New Roman"/>
                <w:sz w:val="20"/>
                <w:szCs w:val="20"/>
              </w:rPr>
              <w:t>(Макаршин 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 xml:space="preserve"> </w:t>
            </w:r>
          </w:p>
          <w:p w:rsidR="00135228" w:rsidRPr="004A7134" w:rsidRDefault="00135228" w:rsidP="00EB6A4B">
            <w:pPr>
              <w:pStyle w:val="14"/>
              <w:spacing w:line="240" w:lineRule="auto"/>
              <w:ind w:firstLine="0"/>
              <w:jc w:val="center"/>
            </w:pPr>
            <w:r w:rsidRPr="004A7134">
              <w:t>ВПМ</w:t>
            </w:r>
          </w:p>
          <w:p w:rsidR="00135228" w:rsidRPr="004A7134" w:rsidRDefault="00135228" w:rsidP="00EB6A4B">
            <w:pPr>
              <w:pStyle w:val="14"/>
              <w:ind w:firstLine="0"/>
              <w:jc w:val="center"/>
            </w:pPr>
            <w:r>
              <w:t>Пылькин А.Н.</w:t>
            </w:r>
          </w:p>
        </w:tc>
        <w:tc>
          <w:tcPr>
            <w:tcW w:w="451" w:type="pct"/>
            <w:vMerge w:val="restart"/>
            <w:vAlign w:val="center"/>
          </w:tcPr>
          <w:p w:rsidR="00135228" w:rsidRPr="004A7134" w:rsidRDefault="00135228" w:rsidP="00987193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709А </w:t>
            </w:r>
            <w:r>
              <w:rPr>
                <w:sz w:val="16"/>
                <w:szCs w:val="16"/>
              </w:rPr>
              <w:t>(05.13.10)</w:t>
            </w: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20.05.2020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180825">
        <w:trPr>
          <w:trHeight w:val="397"/>
        </w:trPr>
        <w:tc>
          <w:tcPr>
            <w:tcW w:w="1077" w:type="pct"/>
            <w:vMerge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3E2EDE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EB6A4B">
        <w:trPr>
          <w:trHeight w:val="397"/>
        </w:trPr>
        <w:tc>
          <w:tcPr>
            <w:tcW w:w="1077" w:type="pct"/>
            <w:vMerge w:val="restart"/>
          </w:tcPr>
          <w:p w:rsidR="00135228" w:rsidRPr="00C843E3" w:rsidRDefault="00135228">
            <w:pPr>
              <w:rPr>
                <w:rFonts w:ascii="Times New Roman" w:hAnsi="Times New Roman"/>
                <w:sz w:val="28"/>
                <w:szCs w:val="28"/>
              </w:rPr>
            </w:pPr>
            <w:r w:rsidRPr="00C843E3">
              <w:rPr>
                <w:rFonts w:ascii="Times New Roman" w:hAnsi="Times New Roman"/>
                <w:sz w:val="20"/>
                <w:szCs w:val="20"/>
              </w:rPr>
              <w:t>Специальная дисциплина в соответствии с научной специальностью</w:t>
            </w:r>
            <w:r w:rsidRPr="00C843E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«Математическое и программное обеспечение вычислительных машин, комплексов и компьютерных сетей» </w:t>
            </w:r>
            <w:r w:rsidRPr="003B16A5">
              <w:rPr>
                <w:rFonts w:ascii="Times New Roman" w:hAnsi="Times New Roman"/>
                <w:sz w:val="20"/>
                <w:szCs w:val="20"/>
              </w:rPr>
              <w:t>(Заигров, Фетисов, Цыганов)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135228" w:rsidRPr="004A7134" w:rsidRDefault="00135228" w:rsidP="00EB6A4B">
            <w:pPr>
              <w:pStyle w:val="14"/>
              <w:spacing w:line="240" w:lineRule="auto"/>
              <w:ind w:firstLine="0"/>
              <w:jc w:val="center"/>
            </w:pPr>
            <w:r w:rsidRPr="004A7134">
              <w:t>КТ</w:t>
            </w:r>
          </w:p>
          <w:p w:rsidR="00135228" w:rsidRPr="004A7134" w:rsidRDefault="00135228" w:rsidP="00EB6A4B">
            <w:pPr>
              <w:pStyle w:val="14"/>
              <w:spacing w:line="240" w:lineRule="auto"/>
              <w:ind w:firstLine="0"/>
              <w:jc w:val="center"/>
            </w:pPr>
            <w:r>
              <w:t>Таганов А.И.</w:t>
            </w:r>
          </w:p>
        </w:tc>
        <w:tc>
          <w:tcPr>
            <w:tcW w:w="451" w:type="pct"/>
            <w:vMerge w:val="restart"/>
            <w:vAlign w:val="center"/>
          </w:tcPr>
          <w:p w:rsidR="00135228" w:rsidRPr="004A7134" w:rsidRDefault="00135228" w:rsidP="00EB6A4B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709А </w:t>
            </w:r>
            <w:r>
              <w:rPr>
                <w:sz w:val="16"/>
                <w:szCs w:val="16"/>
              </w:rPr>
              <w:t>(05.13.11)</w:t>
            </w: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20.05.2020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12309C">
        <w:trPr>
          <w:trHeight w:val="397"/>
        </w:trPr>
        <w:tc>
          <w:tcPr>
            <w:tcW w:w="1077" w:type="pct"/>
            <w:vMerge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A16B79">
        <w:trPr>
          <w:trHeight w:val="687"/>
        </w:trPr>
        <w:tc>
          <w:tcPr>
            <w:tcW w:w="1077" w:type="pct"/>
            <w:vMerge w:val="restart"/>
          </w:tcPr>
          <w:p w:rsidR="00135228" w:rsidRPr="00C843E3" w:rsidRDefault="00135228">
            <w:pPr>
              <w:rPr>
                <w:rFonts w:ascii="Times New Roman" w:hAnsi="Times New Roman"/>
                <w:sz w:val="28"/>
                <w:szCs w:val="28"/>
              </w:rPr>
            </w:pPr>
            <w:r w:rsidRPr="00C843E3">
              <w:rPr>
                <w:rFonts w:ascii="Times New Roman" w:hAnsi="Times New Roman"/>
                <w:sz w:val="20"/>
                <w:szCs w:val="20"/>
              </w:rPr>
              <w:t>Специальная дисциплина в соответствии с научной специальностью</w:t>
            </w:r>
            <w:r w:rsidRPr="00C843E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«Системы автоматизированного проектирования (по отраслям)» </w:t>
            </w:r>
            <w:r w:rsidRPr="003B16A5">
              <w:rPr>
                <w:rFonts w:ascii="Times New Roman" w:hAnsi="Times New Roman"/>
                <w:sz w:val="20"/>
                <w:szCs w:val="20"/>
              </w:rPr>
              <w:t>(Бышов, Лесовой, Мартынов, Нгуен А.З., Соловьев, Фетисова, Филимонов)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135228" w:rsidRPr="004A7134" w:rsidRDefault="00135228" w:rsidP="00A16B79">
            <w:pPr>
              <w:pStyle w:val="14"/>
              <w:spacing w:line="240" w:lineRule="auto"/>
              <w:ind w:firstLine="0"/>
              <w:jc w:val="center"/>
            </w:pPr>
            <w:r w:rsidRPr="004A7134">
              <w:t>САПР ВС</w:t>
            </w:r>
          </w:p>
          <w:p w:rsidR="00135228" w:rsidRPr="004A7134" w:rsidRDefault="00135228" w:rsidP="00A16B79">
            <w:pPr>
              <w:pStyle w:val="14"/>
              <w:spacing w:line="240" w:lineRule="auto"/>
              <w:ind w:firstLine="0"/>
              <w:jc w:val="center"/>
            </w:pPr>
            <w:r w:rsidRPr="004A7134">
              <w:t>Корячко В.П.</w:t>
            </w:r>
          </w:p>
        </w:tc>
        <w:tc>
          <w:tcPr>
            <w:tcW w:w="451" w:type="pct"/>
            <w:vMerge w:val="restart"/>
            <w:vAlign w:val="center"/>
          </w:tcPr>
          <w:p w:rsidR="00135228" w:rsidRPr="004A7134" w:rsidRDefault="00135228" w:rsidP="00EB6A4B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709А </w:t>
            </w:r>
            <w:r>
              <w:rPr>
                <w:sz w:val="16"/>
                <w:szCs w:val="16"/>
              </w:rPr>
              <w:t>(05.13.12)</w:t>
            </w: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20.05.2020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73254F">
        <w:trPr>
          <w:trHeight w:val="1964"/>
        </w:trPr>
        <w:tc>
          <w:tcPr>
            <w:tcW w:w="1077" w:type="pct"/>
            <w:vMerge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73254F">
        <w:trPr>
          <w:trHeight w:val="397"/>
        </w:trPr>
        <w:tc>
          <w:tcPr>
            <w:tcW w:w="1077" w:type="pct"/>
            <w:vMerge w:val="restart"/>
          </w:tcPr>
          <w:p w:rsidR="00135228" w:rsidRPr="00C843E3" w:rsidRDefault="00135228">
            <w:pPr>
              <w:rPr>
                <w:rFonts w:ascii="Times New Roman" w:hAnsi="Times New Roman"/>
                <w:sz w:val="28"/>
                <w:szCs w:val="28"/>
              </w:rPr>
            </w:pPr>
            <w:r w:rsidRPr="00C843E3">
              <w:rPr>
                <w:rFonts w:ascii="Times New Roman" w:hAnsi="Times New Roman"/>
                <w:sz w:val="20"/>
                <w:szCs w:val="20"/>
              </w:rPr>
              <w:t>Специальная дисциплина в соответствии с научной специальностью</w:t>
            </w:r>
            <w:r w:rsidRPr="00C843E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«Теоретические основы информатики» </w:t>
            </w:r>
            <w:r w:rsidRPr="0073254F">
              <w:rPr>
                <w:rFonts w:ascii="Times New Roman" w:hAnsi="Times New Roman"/>
                <w:sz w:val="20"/>
                <w:szCs w:val="20"/>
              </w:rPr>
              <w:t>(Королева, Нгуен Н.З., Савин, Устюков, Холопов, Яковлев)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135228" w:rsidRPr="004A7134" w:rsidRDefault="00135228" w:rsidP="0073254F">
            <w:pPr>
              <w:pStyle w:val="14"/>
              <w:spacing w:line="240" w:lineRule="auto"/>
              <w:ind w:firstLine="0"/>
              <w:jc w:val="center"/>
            </w:pPr>
            <w:r w:rsidRPr="004A7134">
              <w:t>ЭВМ</w:t>
            </w:r>
          </w:p>
          <w:p w:rsidR="00135228" w:rsidRPr="004A7134" w:rsidRDefault="00135228" w:rsidP="0073254F">
            <w:pPr>
              <w:pStyle w:val="14"/>
              <w:spacing w:line="240" w:lineRule="auto"/>
              <w:ind w:firstLine="0"/>
              <w:jc w:val="center"/>
            </w:pPr>
            <w:r w:rsidRPr="004A7134">
              <w:t>Костров Б.В.</w:t>
            </w:r>
          </w:p>
        </w:tc>
        <w:tc>
          <w:tcPr>
            <w:tcW w:w="451" w:type="pct"/>
            <w:vMerge w:val="restart"/>
            <w:vAlign w:val="center"/>
          </w:tcPr>
          <w:p w:rsidR="00135228" w:rsidRPr="004A7134" w:rsidRDefault="00135228" w:rsidP="0073254F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709А </w:t>
            </w:r>
            <w:r>
              <w:rPr>
                <w:sz w:val="16"/>
                <w:szCs w:val="16"/>
              </w:rPr>
              <w:t>(05.13.17)</w:t>
            </w: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20.05.2020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9C0DD4">
        <w:trPr>
          <w:trHeight w:val="397"/>
        </w:trPr>
        <w:tc>
          <w:tcPr>
            <w:tcW w:w="1077" w:type="pct"/>
            <w:vMerge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C05010">
        <w:trPr>
          <w:trHeight w:val="397"/>
        </w:trPr>
        <w:tc>
          <w:tcPr>
            <w:tcW w:w="1077" w:type="pct"/>
            <w:vMerge w:val="restart"/>
          </w:tcPr>
          <w:p w:rsidR="00135228" w:rsidRPr="005150E9" w:rsidRDefault="00135228">
            <w:pPr>
              <w:rPr>
                <w:rFonts w:ascii="Times New Roman" w:hAnsi="Times New Roman"/>
                <w:sz w:val="28"/>
                <w:szCs w:val="28"/>
              </w:rPr>
            </w:pPr>
            <w:r w:rsidRPr="00C843E3">
              <w:rPr>
                <w:rFonts w:ascii="Times New Roman" w:hAnsi="Times New Roman"/>
                <w:sz w:val="20"/>
                <w:szCs w:val="20"/>
              </w:rPr>
              <w:t>Специальная дисциплина в соответствии с научной специальностью</w:t>
            </w:r>
            <w:r w:rsidRPr="00C843E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«Радиотехника, в том числе системы и устройства телевидения»</w:t>
            </w:r>
            <w:r w:rsidRPr="0073254F">
              <w:rPr>
                <w:rFonts w:ascii="Times New Roman" w:hAnsi="Times New Roman"/>
                <w:sz w:val="20"/>
                <w:szCs w:val="20"/>
              </w:rPr>
              <w:t xml:space="preserve"> (Дрях</w:t>
            </w:r>
            <w:r>
              <w:rPr>
                <w:rFonts w:ascii="Times New Roman" w:hAnsi="Times New Roman"/>
                <w:sz w:val="20"/>
                <w:szCs w:val="20"/>
              </w:rPr>
              <w:t>лов, Мирохин, Нгуен К.Х.</w:t>
            </w:r>
            <w:r w:rsidRPr="0073254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135228" w:rsidRPr="004A7134" w:rsidRDefault="00135228" w:rsidP="002D6C5C">
            <w:pPr>
              <w:pStyle w:val="14"/>
              <w:spacing w:line="240" w:lineRule="auto"/>
              <w:ind w:firstLine="0"/>
              <w:jc w:val="center"/>
            </w:pPr>
            <w:r>
              <w:t>РТУ</w:t>
            </w:r>
          </w:p>
          <w:p w:rsidR="00135228" w:rsidRPr="004A7134" w:rsidRDefault="00135228" w:rsidP="002D6C5C">
            <w:pPr>
              <w:pStyle w:val="14"/>
              <w:spacing w:line="240" w:lineRule="auto"/>
              <w:ind w:firstLine="0"/>
              <w:jc w:val="center"/>
            </w:pPr>
            <w:r>
              <w:t>Паршин Ю.Н.</w:t>
            </w:r>
          </w:p>
        </w:tc>
        <w:tc>
          <w:tcPr>
            <w:tcW w:w="451" w:type="pct"/>
            <w:vMerge w:val="restart"/>
            <w:vAlign w:val="center"/>
          </w:tcPr>
          <w:p w:rsidR="00135228" w:rsidRDefault="00135228" w:rsidP="00C05010">
            <w:pPr>
              <w:pStyle w:val="14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4A7134">
              <w:t xml:space="preserve">711А </w:t>
            </w:r>
            <w:r>
              <w:rPr>
                <w:sz w:val="16"/>
                <w:szCs w:val="16"/>
              </w:rPr>
              <w:t>(05.12.04)</w:t>
            </w:r>
          </w:p>
          <w:p w:rsidR="00135228" w:rsidRPr="004A7134" w:rsidRDefault="00135228" w:rsidP="00C05010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20.05.2020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9</w:t>
            </w:r>
            <w:r>
              <w:t>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886281">
        <w:trPr>
          <w:trHeight w:val="397"/>
        </w:trPr>
        <w:tc>
          <w:tcPr>
            <w:tcW w:w="1077" w:type="pct"/>
            <w:vMerge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</w:t>
            </w:r>
            <w:r>
              <w:rPr>
                <w:lang w:val="en-US"/>
              </w:rPr>
              <w:t>4</w:t>
            </w:r>
            <w:r>
              <w:t>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A16B79">
        <w:trPr>
          <w:trHeight w:val="397"/>
        </w:trPr>
        <w:tc>
          <w:tcPr>
            <w:tcW w:w="1077" w:type="pct"/>
            <w:vMerge w:val="restart"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  <w:r w:rsidRPr="00C843E3">
              <w:rPr>
                <w:rFonts w:ascii="Times New Roman" w:hAnsi="Times New Roman"/>
                <w:sz w:val="20"/>
                <w:szCs w:val="20"/>
              </w:rPr>
              <w:t>Специальная дисциплина в соответствии с научной специальностью</w:t>
            </w:r>
            <w:r w:rsidRPr="00C843E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«Системы, сети и устройства телекоммуникаций»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73254F">
              <w:rPr>
                <w:rFonts w:ascii="Times New Roman" w:hAnsi="Times New Roman"/>
                <w:sz w:val="20"/>
                <w:szCs w:val="20"/>
              </w:rPr>
              <w:t xml:space="preserve"> Киреев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135228" w:rsidRDefault="00135228" w:rsidP="00A16B79">
            <w:pPr>
              <w:pStyle w:val="14"/>
              <w:spacing w:line="240" w:lineRule="auto"/>
              <w:ind w:firstLine="0"/>
              <w:jc w:val="center"/>
            </w:pPr>
            <w:r>
              <w:t>РУС</w:t>
            </w:r>
          </w:p>
          <w:p w:rsidR="00135228" w:rsidRPr="004A7134" w:rsidRDefault="00135228" w:rsidP="00A16B79">
            <w:pPr>
              <w:pStyle w:val="14"/>
              <w:spacing w:line="240" w:lineRule="auto"/>
              <w:ind w:firstLine="0"/>
              <w:jc w:val="center"/>
            </w:pPr>
            <w:r>
              <w:t>Кириллов С.Н.</w:t>
            </w:r>
          </w:p>
        </w:tc>
        <w:tc>
          <w:tcPr>
            <w:tcW w:w="451" w:type="pct"/>
            <w:vMerge w:val="restart"/>
            <w:vAlign w:val="center"/>
          </w:tcPr>
          <w:p w:rsidR="00135228" w:rsidRPr="004A7134" w:rsidRDefault="00135228" w:rsidP="00A16B79">
            <w:pPr>
              <w:pStyle w:val="14"/>
              <w:spacing w:line="240" w:lineRule="auto"/>
              <w:ind w:firstLine="0"/>
              <w:jc w:val="center"/>
            </w:pPr>
            <w:r w:rsidRPr="004A7134">
              <w:t xml:space="preserve">711А </w:t>
            </w:r>
            <w:r>
              <w:rPr>
                <w:sz w:val="16"/>
                <w:szCs w:val="16"/>
              </w:rPr>
              <w:t>(05.12.13)</w:t>
            </w: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20.05.2020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886281">
        <w:trPr>
          <w:trHeight w:val="397"/>
        </w:trPr>
        <w:tc>
          <w:tcPr>
            <w:tcW w:w="1077" w:type="pct"/>
            <w:vMerge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A60434">
        <w:trPr>
          <w:trHeight w:val="530"/>
        </w:trPr>
        <w:tc>
          <w:tcPr>
            <w:tcW w:w="1077" w:type="pct"/>
            <w:vMerge w:val="restart"/>
          </w:tcPr>
          <w:p w:rsidR="00135228" w:rsidRPr="005150E9" w:rsidRDefault="00135228">
            <w:pPr>
              <w:rPr>
                <w:rFonts w:ascii="Times New Roman" w:hAnsi="Times New Roman"/>
                <w:sz w:val="28"/>
                <w:szCs w:val="28"/>
              </w:rPr>
            </w:pPr>
            <w:r w:rsidRPr="00C843E3">
              <w:rPr>
                <w:rFonts w:ascii="Times New Roman" w:hAnsi="Times New Roman"/>
                <w:sz w:val="20"/>
                <w:szCs w:val="20"/>
              </w:rPr>
              <w:t>Специальная дисциплина в соответствии с научной специальностью</w:t>
            </w:r>
            <w:r w:rsidRPr="00C843E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«Радиолокация и радионавигация» </w:t>
            </w:r>
            <w:r w:rsidRPr="0073254F">
              <w:rPr>
                <w:rFonts w:ascii="Times New Roman" w:hAnsi="Times New Roman"/>
                <w:sz w:val="20"/>
                <w:szCs w:val="20"/>
              </w:rPr>
              <w:t>(Григорьев)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135228" w:rsidRDefault="00135228" w:rsidP="00A60434">
            <w:pPr>
              <w:pStyle w:val="14"/>
              <w:spacing w:line="240" w:lineRule="auto"/>
              <w:ind w:firstLine="0"/>
              <w:jc w:val="center"/>
            </w:pPr>
            <w:r>
              <w:t>РТС</w:t>
            </w:r>
          </w:p>
          <w:p w:rsidR="00135228" w:rsidRDefault="00135228" w:rsidP="00A60434">
            <w:pPr>
              <w:pStyle w:val="14"/>
              <w:spacing w:line="240" w:lineRule="auto"/>
              <w:ind w:firstLine="0"/>
              <w:jc w:val="center"/>
            </w:pPr>
            <w:r>
              <w:t>Кошелев В.И.</w:t>
            </w:r>
          </w:p>
          <w:p w:rsidR="00135228" w:rsidRPr="004A7134" w:rsidRDefault="00135228" w:rsidP="00A60434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 w:val="restart"/>
            <w:vAlign w:val="center"/>
          </w:tcPr>
          <w:p w:rsidR="00135228" w:rsidRDefault="00135228" w:rsidP="00A60434">
            <w:pPr>
              <w:pStyle w:val="14"/>
              <w:spacing w:line="240" w:lineRule="auto"/>
              <w:ind w:firstLine="0"/>
              <w:jc w:val="center"/>
            </w:pPr>
            <w:r>
              <w:t xml:space="preserve">711А </w:t>
            </w:r>
            <w:r>
              <w:rPr>
                <w:sz w:val="16"/>
                <w:szCs w:val="16"/>
              </w:rPr>
              <w:t>(05.12.14)</w:t>
            </w:r>
          </w:p>
          <w:p w:rsidR="00135228" w:rsidRPr="004A7134" w:rsidRDefault="00135228" w:rsidP="00A60434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20.05.2020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B27E20">
        <w:trPr>
          <w:trHeight w:val="1544"/>
        </w:trPr>
        <w:tc>
          <w:tcPr>
            <w:tcW w:w="1077" w:type="pct"/>
            <w:vMerge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</w:p>
        </w:tc>
      </w:tr>
      <w:tr w:rsidR="00135228" w:rsidRPr="007A32CF" w:rsidTr="00A60434">
        <w:trPr>
          <w:trHeight w:val="397"/>
        </w:trPr>
        <w:tc>
          <w:tcPr>
            <w:tcW w:w="1077" w:type="pct"/>
            <w:vMerge w:val="restart"/>
          </w:tcPr>
          <w:p w:rsidR="00135228" w:rsidRPr="00C843E3" w:rsidRDefault="00135228">
            <w:pPr>
              <w:rPr>
                <w:rFonts w:ascii="Times New Roman" w:hAnsi="Times New Roman"/>
              </w:rPr>
            </w:pPr>
            <w:r w:rsidRPr="00C843E3">
              <w:rPr>
                <w:rFonts w:ascii="Times New Roman" w:hAnsi="Times New Roman"/>
                <w:sz w:val="20"/>
                <w:szCs w:val="20"/>
              </w:rPr>
              <w:t>Специальная дисциплина в соответствии с научной специальностью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«Вакуумная и плазменная электроника» </w:t>
            </w:r>
            <w:r w:rsidRPr="0073254F">
              <w:rPr>
                <w:rFonts w:ascii="Times New Roman" w:hAnsi="Times New Roman"/>
                <w:sz w:val="20"/>
                <w:szCs w:val="20"/>
              </w:rPr>
              <w:t xml:space="preserve">(Козлов, Май Т.Н.) 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135228" w:rsidRDefault="00135228" w:rsidP="00A60434">
            <w:pPr>
              <w:pStyle w:val="14"/>
              <w:spacing w:line="240" w:lineRule="auto"/>
              <w:ind w:firstLine="0"/>
              <w:jc w:val="center"/>
            </w:pPr>
            <w:r>
              <w:t>ПЭл</w:t>
            </w:r>
          </w:p>
          <w:p w:rsidR="00135228" w:rsidRPr="004A7134" w:rsidRDefault="00135228" w:rsidP="00A60434">
            <w:pPr>
              <w:pStyle w:val="14"/>
              <w:spacing w:line="240" w:lineRule="auto"/>
              <w:ind w:firstLine="0"/>
              <w:jc w:val="center"/>
            </w:pPr>
            <w:r>
              <w:t>Круглов С.А.</w:t>
            </w:r>
          </w:p>
        </w:tc>
        <w:tc>
          <w:tcPr>
            <w:tcW w:w="451" w:type="pct"/>
            <w:vMerge w:val="restart"/>
            <w:vAlign w:val="center"/>
          </w:tcPr>
          <w:p w:rsidR="00135228" w:rsidRPr="004A7134" w:rsidRDefault="00135228" w:rsidP="00A60434">
            <w:pPr>
              <w:pStyle w:val="14"/>
              <w:spacing w:line="240" w:lineRule="auto"/>
              <w:ind w:firstLine="0"/>
              <w:jc w:val="center"/>
            </w:pPr>
            <w:r>
              <w:t xml:space="preserve">711А </w:t>
            </w:r>
            <w:r>
              <w:rPr>
                <w:sz w:val="16"/>
                <w:szCs w:val="16"/>
              </w:rPr>
              <w:t>(05.27.02)</w:t>
            </w: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20.05.2020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</w:t>
            </w:r>
            <w:r>
              <w:rPr>
                <w:lang w:val="en-US"/>
              </w:rPr>
              <w:t>4</w:t>
            </w:r>
            <w:r>
              <w:t>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012CB1">
        <w:trPr>
          <w:trHeight w:val="397"/>
        </w:trPr>
        <w:tc>
          <w:tcPr>
            <w:tcW w:w="1077" w:type="pct"/>
            <w:vMerge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</w:t>
            </w:r>
            <w:r>
              <w:rPr>
                <w:lang w:val="en-US"/>
              </w:rPr>
              <w:t>5</w:t>
            </w:r>
            <w:r>
              <w:t>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A60434">
        <w:trPr>
          <w:trHeight w:val="397"/>
        </w:trPr>
        <w:tc>
          <w:tcPr>
            <w:tcW w:w="1077" w:type="pct"/>
            <w:vMerge w:val="restart"/>
          </w:tcPr>
          <w:p w:rsidR="00135228" w:rsidRPr="005150E9" w:rsidRDefault="00135228">
            <w:pPr>
              <w:rPr>
                <w:rFonts w:ascii="Times New Roman" w:hAnsi="Times New Roman"/>
                <w:sz w:val="28"/>
                <w:szCs w:val="28"/>
              </w:rPr>
            </w:pPr>
            <w:r w:rsidRPr="00C843E3">
              <w:rPr>
                <w:rFonts w:ascii="Times New Roman" w:hAnsi="Times New Roman"/>
                <w:sz w:val="20"/>
                <w:szCs w:val="20"/>
              </w:rPr>
              <w:t>Специальная дисциплина в соответствии с научной специальностью</w:t>
            </w:r>
            <w:r w:rsidRPr="00C843E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«Приборы, системы и изделия медицинского назначения» </w:t>
            </w:r>
            <w:r w:rsidRPr="0073254F">
              <w:rPr>
                <w:rFonts w:ascii="Times New Roman" w:hAnsi="Times New Roman"/>
                <w:sz w:val="20"/>
                <w:szCs w:val="20"/>
              </w:rPr>
              <w:t>(Витязева)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135228" w:rsidRDefault="00135228" w:rsidP="00A60434">
            <w:pPr>
              <w:pStyle w:val="14"/>
              <w:spacing w:line="240" w:lineRule="auto"/>
              <w:ind w:firstLine="0"/>
              <w:jc w:val="center"/>
            </w:pPr>
            <w:r>
              <w:t>ИИБМТ</w:t>
            </w:r>
          </w:p>
          <w:p w:rsidR="00135228" w:rsidRPr="004A7134" w:rsidRDefault="00135228" w:rsidP="00A60434">
            <w:pPr>
              <w:pStyle w:val="14"/>
              <w:spacing w:line="240" w:lineRule="auto"/>
              <w:ind w:firstLine="0"/>
              <w:jc w:val="center"/>
            </w:pPr>
            <w:r>
              <w:t>Жулев В.И.</w:t>
            </w:r>
          </w:p>
        </w:tc>
        <w:tc>
          <w:tcPr>
            <w:tcW w:w="451" w:type="pct"/>
            <w:vMerge w:val="restart"/>
            <w:vAlign w:val="center"/>
          </w:tcPr>
          <w:p w:rsidR="00135228" w:rsidRPr="004A7134" w:rsidRDefault="00135228" w:rsidP="00A60434">
            <w:pPr>
              <w:pStyle w:val="14"/>
              <w:spacing w:line="240" w:lineRule="auto"/>
              <w:ind w:firstLine="0"/>
              <w:jc w:val="center"/>
            </w:pPr>
            <w:r>
              <w:t xml:space="preserve">712А </w:t>
            </w:r>
            <w:r>
              <w:rPr>
                <w:sz w:val="16"/>
                <w:szCs w:val="16"/>
              </w:rPr>
              <w:t>(05.11.17)</w:t>
            </w: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</w:t>
            </w:r>
            <w:r>
              <w:rPr>
                <w:lang w:val="en-US"/>
              </w:rPr>
              <w:t>1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F573AC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11-40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DD260E">
        <w:trPr>
          <w:trHeight w:val="397"/>
        </w:trPr>
        <w:tc>
          <w:tcPr>
            <w:tcW w:w="1077" w:type="pct"/>
            <w:vMerge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22.05.2020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ПТ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2B63FC">
        <w:trPr>
          <w:trHeight w:val="397"/>
        </w:trPr>
        <w:tc>
          <w:tcPr>
            <w:tcW w:w="1077" w:type="pct"/>
            <w:vMerge w:val="restart"/>
          </w:tcPr>
          <w:p w:rsidR="00135228" w:rsidRPr="005150E9" w:rsidRDefault="00135228">
            <w:pPr>
              <w:rPr>
                <w:rFonts w:ascii="Times New Roman" w:hAnsi="Times New Roman"/>
                <w:sz w:val="28"/>
                <w:szCs w:val="28"/>
              </w:rPr>
            </w:pPr>
            <w:r w:rsidRPr="00C843E3">
              <w:rPr>
                <w:rFonts w:ascii="Times New Roman" w:hAnsi="Times New Roman"/>
                <w:sz w:val="20"/>
                <w:szCs w:val="20"/>
              </w:rPr>
              <w:t>Специальная дисциплина в соответствии с научной специальностью</w:t>
            </w:r>
            <w:r w:rsidRPr="00C843E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«Информационно-измерительные и управляющие системы (по отраслям)» </w:t>
            </w:r>
            <w:r w:rsidRPr="0073254F">
              <w:rPr>
                <w:rFonts w:ascii="Times New Roman" w:hAnsi="Times New Roman"/>
                <w:sz w:val="20"/>
                <w:szCs w:val="20"/>
              </w:rPr>
              <w:t>(Манцеров, Еремина)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ИИБМТ</w:t>
            </w:r>
          </w:p>
          <w:p w:rsidR="00135228" w:rsidRPr="004A7134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Жулев В.И.</w:t>
            </w:r>
          </w:p>
        </w:tc>
        <w:tc>
          <w:tcPr>
            <w:tcW w:w="451" w:type="pct"/>
            <w:vMerge w:val="restar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t xml:space="preserve">712А </w:t>
            </w:r>
            <w:r>
              <w:rPr>
                <w:sz w:val="16"/>
                <w:szCs w:val="16"/>
              </w:rPr>
              <w:t>(05.11.16)</w:t>
            </w:r>
          </w:p>
          <w:p w:rsidR="00135228" w:rsidRPr="004A7134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 xml:space="preserve">727А </w:t>
            </w:r>
            <w:r>
              <w:rPr>
                <w:sz w:val="16"/>
                <w:szCs w:val="16"/>
              </w:rPr>
              <w:t>(05.11.16)</w:t>
            </w:r>
          </w:p>
        </w:tc>
        <w:tc>
          <w:tcPr>
            <w:tcW w:w="548" w:type="pct"/>
            <w:vAlign w:val="center"/>
          </w:tcPr>
          <w:p w:rsidR="00135228" w:rsidRPr="007A32CF" w:rsidRDefault="00135228" w:rsidP="00CD2200">
            <w:pPr>
              <w:pStyle w:val="14"/>
              <w:spacing w:line="240" w:lineRule="auto"/>
              <w:ind w:firstLine="0"/>
              <w:jc w:val="center"/>
            </w:pPr>
            <w:r>
              <w:t>2</w:t>
            </w:r>
            <w:r>
              <w:rPr>
                <w:lang w:val="en-US"/>
              </w:rPr>
              <w:t>1</w:t>
            </w:r>
            <w:r>
              <w:t>.05.2020</w:t>
            </w:r>
          </w:p>
        </w:tc>
        <w:tc>
          <w:tcPr>
            <w:tcW w:w="632" w:type="pct"/>
            <w:vAlign w:val="center"/>
          </w:tcPr>
          <w:p w:rsidR="00135228" w:rsidRPr="00F573AC" w:rsidRDefault="00135228" w:rsidP="00CD2200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CD2200">
            <w:pPr>
              <w:pStyle w:val="14"/>
              <w:spacing w:line="240" w:lineRule="auto"/>
              <w:ind w:firstLine="0"/>
              <w:jc w:val="center"/>
            </w:pPr>
            <w:r>
              <w:t>11-40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132755">
        <w:trPr>
          <w:trHeight w:val="397"/>
        </w:trPr>
        <w:tc>
          <w:tcPr>
            <w:tcW w:w="1077" w:type="pct"/>
            <w:vMerge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CD2200">
            <w:pPr>
              <w:pStyle w:val="14"/>
              <w:spacing w:line="240" w:lineRule="auto"/>
              <w:ind w:firstLine="0"/>
              <w:jc w:val="center"/>
            </w:pPr>
            <w:r>
              <w:t>22.05.2020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CD2200">
            <w:pPr>
              <w:pStyle w:val="14"/>
              <w:spacing w:line="240" w:lineRule="auto"/>
              <w:ind w:firstLine="0"/>
              <w:jc w:val="center"/>
            </w:pPr>
            <w:r>
              <w:t>ПТ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CD2200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8B65CA">
        <w:trPr>
          <w:trHeight w:val="397"/>
        </w:trPr>
        <w:tc>
          <w:tcPr>
            <w:tcW w:w="1077" w:type="pct"/>
            <w:vMerge w:val="restart"/>
          </w:tcPr>
          <w:p w:rsidR="00135228" w:rsidRPr="005150E9" w:rsidRDefault="00135228">
            <w:pPr>
              <w:rPr>
                <w:rFonts w:ascii="Times New Roman" w:hAnsi="Times New Roman"/>
                <w:sz w:val="28"/>
                <w:szCs w:val="28"/>
              </w:rPr>
            </w:pPr>
            <w:r w:rsidRPr="00C843E3">
              <w:rPr>
                <w:rFonts w:ascii="Times New Roman" w:hAnsi="Times New Roman"/>
                <w:sz w:val="20"/>
                <w:szCs w:val="20"/>
              </w:rPr>
              <w:t>Специальная дисциплина в соответствии с научной специальностью</w:t>
            </w:r>
            <w:r w:rsidRPr="00C843E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«Электротехнология» </w:t>
            </w:r>
            <w:r w:rsidRPr="0073254F">
              <w:rPr>
                <w:rFonts w:ascii="Times New Roman" w:hAnsi="Times New Roman"/>
                <w:sz w:val="20"/>
                <w:szCs w:val="20"/>
              </w:rPr>
              <w:t>(Кузьмич)</w:t>
            </w:r>
          </w:p>
        </w:tc>
        <w:tc>
          <w:tcPr>
            <w:tcW w:w="70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ПЭл</w:t>
            </w:r>
          </w:p>
          <w:p w:rsidR="00135228" w:rsidRPr="004A7134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Круглов С.А.</w:t>
            </w:r>
          </w:p>
        </w:tc>
        <w:tc>
          <w:tcPr>
            <w:tcW w:w="451" w:type="pct"/>
            <w:vMerge w:val="restart"/>
            <w:vAlign w:val="center"/>
          </w:tcPr>
          <w:p w:rsidR="00135228" w:rsidRPr="004A7134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 xml:space="preserve">713А </w:t>
            </w:r>
            <w:r>
              <w:rPr>
                <w:sz w:val="16"/>
                <w:szCs w:val="16"/>
              </w:rPr>
              <w:t>(05.09.10)</w:t>
            </w: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20.05.2020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  <w:tr w:rsidR="00135228" w:rsidRPr="007A32CF" w:rsidTr="00673F89">
        <w:trPr>
          <w:trHeight w:val="397"/>
        </w:trPr>
        <w:tc>
          <w:tcPr>
            <w:tcW w:w="1077" w:type="pct"/>
            <w:vMerge/>
          </w:tcPr>
          <w:p w:rsidR="00135228" w:rsidRPr="00C843E3" w:rsidRDefault="0013522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35228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Кандидатский экзамен</w:t>
            </w:r>
          </w:p>
        </w:tc>
        <w:tc>
          <w:tcPr>
            <w:tcW w:w="803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</w:tcPr>
          <w:p w:rsidR="00135228" w:rsidRPr="004A7134" w:rsidRDefault="00135228" w:rsidP="001F0C25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10-00</w:t>
            </w:r>
          </w:p>
        </w:tc>
        <w:tc>
          <w:tcPr>
            <w:tcW w:w="391" w:type="pct"/>
            <w:vAlign w:val="center"/>
          </w:tcPr>
          <w:p w:rsidR="00135228" w:rsidRPr="007A32CF" w:rsidRDefault="00135228" w:rsidP="003E2EDE">
            <w:pPr>
              <w:pStyle w:val="14"/>
              <w:spacing w:line="240" w:lineRule="auto"/>
              <w:ind w:firstLine="0"/>
              <w:jc w:val="center"/>
            </w:pPr>
            <w:r>
              <w:t>ЭИОС</w:t>
            </w:r>
          </w:p>
        </w:tc>
      </w:tr>
    </w:tbl>
    <w:p w:rsidR="00135228" w:rsidRDefault="00135228" w:rsidP="006531CF">
      <w:pPr>
        <w:pStyle w:val="14"/>
      </w:pPr>
    </w:p>
    <w:p w:rsidR="00135228" w:rsidRDefault="00135228" w:rsidP="00B27E20">
      <w:pPr>
        <w:pStyle w:val="14"/>
        <w:jc w:val="right"/>
      </w:pPr>
      <w:r>
        <w:t>Директор ИМиА             ______________ О.А. Бодров</w:t>
      </w:r>
    </w:p>
    <w:p w:rsidR="00135228" w:rsidRPr="001B6C10" w:rsidRDefault="00135228" w:rsidP="00A60434">
      <w:pPr>
        <w:ind w:firstLine="709"/>
      </w:pPr>
      <w:r>
        <w:t xml:space="preserve"> </w:t>
      </w:r>
    </w:p>
    <w:p w:rsidR="00135228" w:rsidRPr="001B6C10" w:rsidRDefault="00135228" w:rsidP="009973E6">
      <w:pPr>
        <w:pStyle w:val="14"/>
      </w:pPr>
    </w:p>
    <w:sectPr w:rsidR="00135228" w:rsidRPr="001B6C10" w:rsidSect="00A60434">
      <w:pgSz w:w="16838" w:h="11906" w:orient="landscape" w:code="9"/>
      <w:pgMar w:top="680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B63"/>
    <w:rsid w:val="00012CB1"/>
    <w:rsid w:val="000228DE"/>
    <w:rsid w:val="00057A19"/>
    <w:rsid w:val="00074D81"/>
    <w:rsid w:val="000D212C"/>
    <w:rsid w:val="0011353F"/>
    <w:rsid w:val="0012309C"/>
    <w:rsid w:val="00132755"/>
    <w:rsid w:val="00135228"/>
    <w:rsid w:val="00153843"/>
    <w:rsid w:val="00180825"/>
    <w:rsid w:val="00197B39"/>
    <w:rsid w:val="001B5591"/>
    <w:rsid w:val="001B6C10"/>
    <w:rsid w:val="001C7CE6"/>
    <w:rsid w:val="001E5DDC"/>
    <w:rsid w:val="001F0C25"/>
    <w:rsid w:val="00227703"/>
    <w:rsid w:val="0023295D"/>
    <w:rsid w:val="0027465D"/>
    <w:rsid w:val="002941B7"/>
    <w:rsid w:val="002B63FC"/>
    <w:rsid w:val="002D6C5C"/>
    <w:rsid w:val="0030115B"/>
    <w:rsid w:val="0032627D"/>
    <w:rsid w:val="003337A2"/>
    <w:rsid w:val="003401EF"/>
    <w:rsid w:val="003433B0"/>
    <w:rsid w:val="003B16A5"/>
    <w:rsid w:val="003C10E2"/>
    <w:rsid w:val="003E2EDE"/>
    <w:rsid w:val="003E78ED"/>
    <w:rsid w:val="004915AA"/>
    <w:rsid w:val="004A7134"/>
    <w:rsid w:val="004E48BF"/>
    <w:rsid w:val="004E7149"/>
    <w:rsid w:val="004F325B"/>
    <w:rsid w:val="00511B76"/>
    <w:rsid w:val="005150E9"/>
    <w:rsid w:val="005F2739"/>
    <w:rsid w:val="00641502"/>
    <w:rsid w:val="006531CF"/>
    <w:rsid w:val="00673F89"/>
    <w:rsid w:val="006806FA"/>
    <w:rsid w:val="006A28F9"/>
    <w:rsid w:val="007210DE"/>
    <w:rsid w:val="00721B10"/>
    <w:rsid w:val="0073254F"/>
    <w:rsid w:val="00752B63"/>
    <w:rsid w:val="007A0254"/>
    <w:rsid w:val="007A32CF"/>
    <w:rsid w:val="007B1AEC"/>
    <w:rsid w:val="007C1CC2"/>
    <w:rsid w:val="007D52B9"/>
    <w:rsid w:val="007E5248"/>
    <w:rsid w:val="00814460"/>
    <w:rsid w:val="00824C02"/>
    <w:rsid w:val="00830B77"/>
    <w:rsid w:val="0085340E"/>
    <w:rsid w:val="00886281"/>
    <w:rsid w:val="008B65CA"/>
    <w:rsid w:val="008D7A5B"/>
    <w:rsid w:val="008F37A5"/>
    <w:rsid w:val="00913126"/>
    <w:rsid w:val="00916351"/>
    <w:rsid w:val="00920EEA"/>
    <w:rsid w:val="00955CD4"/>
    <w:rsid w:val="009854AF"/>
    <w:rsid w:val="00987193"/>
    <w:rsid w:val="00995097"/>
    <w:rsid w:val="009973E6"/>
    <w:rsid w:val="009A6A75"/>
    <w:rsid w:val="009C0DD4"/>
    <w:rsid w:val="009E3ABD"/>
    <w:rsid w:val="00A01232"/>
    <w:rsid w:val="00A073AA"/>
    <w:rsid w:val="00A16B79"/>
    <w:rsid w:val="00A60434"/>
    <w:rsid w:val="00AA6E14"/>
    <w:rsid w:val="00AC03F1"/>
    <w:rsid w:val="00AE0254"/>
    <w:rsid w:val="00AE6235"/>
    <w:rsid w:val="00B27E20"/>
    <w:rsid w:val="00B742AE"/>
    <w:rsid w:val="00C05010"/>
    <w:rsid w:val="00C4719F"/>
    <w:rsid w:val="00C6229B"/>
    <w:rsid w:val="00C843E3"/>
    <w:rsid w:val="00C95205"/>
    <w:rsid w:val="00CA059C"/>
    <w:rsid w:val="00CC42D4"/>
    <w:rsid w:val="00CD2200"/>
    <w:rsid w:val="00CD5598"/>
    <w:rsid w:val="00CE3385"/>
    <w:rsid w:val="00CF4E3C"/>
    <w:rsid w:val="00D07C1E"/>
    <w:rsid w:val="00D34DCB"/>
    <w:rsid w:val="00DC3CC2"/>
    <w:rsid w:val="00DD2274"/>
    <w:rsid w:val="00DD260E"/>
    <w:rsid w:val="00E148F6"/>
    <w:rsid w:val="00E56E1E"/>
    <w:rsid w:val="00E87EE9"/>
    <w:rsid w:val="00EB6A4B"/>
    <w:rsid w:val="00EF6374"/>
    <w:rsid w:val="00F00B0C"/>
    <w:rsid w:val="00F15E9A"/>
    <w:rsid w:val="00F57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4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">
    <w:name w:val="Станд 14"/>
    <w:basedOn w:val="Normal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basedOn w:val="DefaultParagraphFont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99"/>
    <w:rsid w:val="003E78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аглав"/>
    <w:basedOn w:val="14"/>
    <w:link w:val="a0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0">
    <w:name w:val="Заглав Знак"/>
    <w:basedOn w:val="140"/>
    <w:link w:val="a"/>
    <w:uiPriority w:val="99"/>
    <w:locked/>
    <w:rsid w:val="003E78ED"/>
    <w:rPr>
      <w:b/>
      <w:sz w:val="36"/>
      <w:szCs w:val="36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F2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27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</Template>
  <TotalTime>462</TotalTime>
  <Pages>5</Pages>
  <Words>822</Words>
  <Characters>4687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Цветков</dc:creator>
  <cp:keywords/>
  <dc:description/>
  <cp:lastModifiedBy>IMA-5</cp:lastModifiedBy>
  <cp:revision>34</cp:revision>
  <cp:lastPrinted>2020-05-13T13:18:00Z</cp:lastPrinted>
  <dcterms:created xsi:type="dcterms:W3CDTF">2019-04-22T11:56:00Z</dcterms:created>
  <dcterms:modified xsi:type="dcterms:W3CDTF">2020-05-13T13:19:00Z</dcterms:modified>
</cp:coreProperties>
</file>