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25A" w:rsidRPr="003E78ED" w:rsidRDefault="0039625A" w:rsidP="0011353F">
      <w:pPr>
        <w:pStyle w:val="14"/>
        <w:ind w:left="11340" w:firstLine="0"/>
        <w:jc w:val="right"/>
      </w:pPr>
      <w:r w:rsidRPr="003E78ED">
        <w:t>УТВЕРЖДАЮ</w:t>
      </w:r>
    </w:p>
    <w:p w:rsidR="0039625A" w:rsidRPr="003E78ED" w:rsidRDefault="0039625A" w:rsidP="005F2739">
      <w:pPr>
        <w:pStyle w:val="14"/>
        <w:ind w:left="11340" w:firstLine="0"/>
        <w:jc w:val="right"/>
      </w:pPr>
      <w:r w:rsidRPr="003E78ED">
        <w:t xml:space="preserve">Проректор по </w:t>
      </w:r>
      <w:r>
        <w:t>учебной работе и информатизации</w:t>
      </w:r>
    </w:p>
    <w:p w:rsidR="0039625A" w:rsidRPr="003E78ED" w:rsidRDefault="0039625A" w:rsidP="005F2739">
      <w:pPr>
        <w:pStyle w:val="14"/>
        <w:ind w:left="11340" w:firstLine="0"/>
        <w:jc w:val="right"/>
      </w:pPr>
      <w:r w:rsidRPr="003E78ED">
        <w:t xml:space="preserve">_______ </w:t>
      </w:r>
      <w:r>
        <w:t>Бабаян П</w:t>
      </w:r>
      <w:r w:rsidRPr="003E78ED">
        <w:t>.В.</w:t>
      </w:r>
    </w:p>
    <w:p w:rsidR="0039625A" w:rsidRDefault="0039625A" w:rsidP="003E78ED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39625A" w:rsidRPr="003E78ED" w:rsidRDefault="0039625A" w:rsidP="003E78ED">
      <w:pPr>
        <w:pStyle w:val="14"/>
        <w:ind w:left="11340" w:firstLine="0"/>
        <w:jc w:val="center"/>
      </w:pPr>
    </w:p>
    <w:p w:rsidR="0039625A" w:rsidRPr="003E78ED" w:rsidRDefault="0039625A" w:rsidP="003E78ED">
      <w:pPr>
        <w:pStyle w:val="a"/>
      </w:pPr>
      <w:r w:rsidRPr="003E78ED">
        <w:t xml:space="preserve">Расписание зачетов, консультаций и экзаменов для аспирантов </w:t>
      </w:r>
      <w:r>
        <w:t>1 курса за</w:t>
      </w:r>
      <w:r w:rsidRPr="003E78ED">
        <w:t xml:space="preserve">очной формы обучения на </w:t>
      </w:r>
      <w:r>
        <w:t>весенний</w:t>
      </w:r>
      <w:r w:rsidRPr="003E78ED">
        <w:t xml:space="preserve"> семестр 201</w:t>
      </w:r>
      <w:r>
        <w:t>9</w:t>
      </w:r>
      <w:r w:rsidRPr="003E78ED">
        <w:t>/ 20</w:t>
      </w:r>
      <w:r>
        <w:t>20</w:t>
      </w:r>
      <w:r w:rsidRPr="003E78ED">
        <w:t xml:space="preserve"> учебн</w:t>
      </w:r>
      <w:r>
        <w:t>ого</w:t>
      </w:r>
      <w:r w:rsidRPr="003E78ED">
        <w:t xml:space="preserve"> год</w:t>
      </w:r>
      <w:r>
        <w:t>а</w:t>
      </w:r>
    </w:p>
    <w:p w:rsidR="0039625A" w:rsidRDefault="0039625A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84"/>
        <w:gridCol w:w="2082"/>
        <w:gridCol w:w="2375"/>
        <w:gridCol w:w="1334"/>
        <w:gridCol w:w="1621"/>
        <w:gridCol w:w="1869"/>
        <w:gridCol w:w="1165"/>
        <w:gridCol w:w="1156"/>
      </w:tblGrid>
      <w:tr w:rsidR="0039625A" w:rsidRPr="00D6466C" w:rsidTr="00D6466C"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Дисциплина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Вид занятий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Кафедра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Группа</w:t>
            </w:r>
          </w:p>
        </w:tc>
        <w:tc>
          <w:tcPr>
            <w:tcW w:w="548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Дата</w:t>
            </w:r>
          </w:p>
        </w:tc>
        <w:tc>
          <w:tcPr>
            <w:tcW w:w="632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День недели</w:t>
            </w:r>
          </w:p>
        </w:tc>
        <w:tc>
          <w:tcPr>
            <w:tcW w:w="39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Время</w:t>
            </w:r>
          </w:p>
        </w:tc>
        <w:tc>
          <w:tcPr>
            <w:tcW w:w="39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D6466C">
              <w:rPr>
                <w:b/>
                <w:sz w:val="32"/>
              </w:rPr>
              <w:t>Ауд.</w:t>
            </w:r>
          </w:p>
        </w:tc>
      </w:tr>
      <w:tr w:rsidR="0039625A" w:rsidRPr="00D6466C" w:rsidTr="007674CB">
        <w:trPr>
          <w:trHeight w:val="728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История и философия науки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Консультация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t>ИФП</w:t>
            </w:r>
          </w:p>
          <w:p w:rsidR="0039625A" w:rsidRPr="005A2748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rPr>
                <w:lang w:val="en-US"/>
              </w:rPr>
              <w:t>C</w:t>
            </w:r>
            <w:r>
              <w:t>околов А.С.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Все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2E0D68">
            <w:pPr>
              <w:pStyle w:val="14"/>
              <w:spacing w:line="240" w:lineRule="auto"/>
              <w:ind w:firstLine="0"/>
              <w:jc w:val="center"/>
            </w:pPr>
            <w:r w:rsidRPr="00767413">
              <w:t>18.05.2020</w:t>
            </w:r>
          </w:p>
        </w:tc>
        <w:tc>
          <w:tcPr>
            <w:tcW w:w="632" w:type="pct"/>
            <w:vAlign w:val="center"/>
          </w:tcPr>
          <w:p w:rsidR="0039625A" w:rsidRPr="00767413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767413">
              <w:t>ПН</w:t>
            </w:r>
          </w:p>
        </w:tc>
        <w:tc>
          <w:tcPr>
            <w:tcW w:w="394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1</w:t>
            </w:r>
            <w:r>
              <w:t>4</w:t>
            </w:r>
            <w:r w:rsidRPr="00767413">
              <w:t>-00</w:t>
            </w:r>
          </w:p>
        </w:tc>
        <w:tc>
          <w:tcPr>
            <w:tcW w:w="391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ЭИОС</w:t>
            </w:r>
          </w:p>
        </w:tc>
      </w:tr>
      <w:tr w:rsidR="0039625A" w:rsidRPr="00D6466C" w:rsidTr="005A2748">
        <w:trPr>
          <w:trHeight w:val="397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История и философия науки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Экзамен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t>ИФП</w:t>
            </w:r>
          </w:p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t>Соколов А.С.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Все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2E0D68">
            <w:pPr>
              <w:pStyle w:val="14"/>
              <w:spacing w:line="240" w:lineRule="auto"/>
              <w:ind w:firstLine="0"/>
              <w:jc w:val="center"/>
            </w:pPr>
            <w:r w:rsidRPr="00767413">
              <w:t>19.05.2020</w:t>
            </w:r>
          </w:p>
        </w:tc>
        <w:tc>
          <w:tcPr>
            <w:tcW w:w="632" w:type="pct"/>
            <w:vAlign w:val="center"/>
          </w:tcPr>
          <w:p w:rsidR="0039625A" w:rsidRPr="00767413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767413">
              <w:t>ВТ</w:t>
            </w:r>
          </w:p>
        </w:tc>
        <w:tc>
          <w:tcPr>
            <w:tcW w:w="394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10</w:t>
            </w:r>
            <w:r>
              <w:t>-00</w:t>
            </w:r>
          </w:p>
        </w:tc>
        <w:tc>
          <w:tcPr>
            <w:tcW w:w="391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ЭИОС</w:t>
            </w:r>
          </w:p>
        </w:tc>
      </w:tr>
      <w:tr w:rsidR="0039625A" w:rsidRPr="00D6466C" w:rsidTr="005A2748">
        <w:trPr>
          <w:trHeight w:val="397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Иностранный язык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Консультация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Ин.яз.</w:t>
            </w:r>
          </w:p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Конькова И.Ю.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Все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2E0D68">
            <w:pPr>
              <w:pStyle w:val="14"/>
              <w:spacing w:line="240" w:lineRule="auto"/>
              <w:ind w:firstLine="0"/>
              <w:jc w:val="center"/>
            </w:pPr>
            <w:r w:rsidRPr="00767413">
              <w:t>2</w:t>
            </w:r>
            <w:r>
              <w:t>2</w:t>
            </w:r>
            <w:r w:rsidRPr="00767413">
              <w:t>.05.2020</w:t>
            </w:r>
          </w:p>
        </w:tc>
        <w:tc>
          <w:tcPr>
            <w:tcW w:w="632" w:type="pct"/>
            <w:vAlign w:val="center"/>
          </w:tcPr>
          <w:p w:rsidR="0039625A" w:rsidRPr="003C3CB4" w:rsidRDefault="0039625A" w:rsidP="00CA6009">
            <w:pPr>
              <w:pStyle w:val="14"/>
              <w:spacing w:line="240" w:lineRule="auto"/>
              <w:ind w:firstLine="0"/>
              <w:jc w:val="center"/>
            </w:pPr>
            <w:r w:rsidRPr="003C3CB4">
              <w:t>ПТ</w:t>
            </w:r>
          </w:p>
        </w:tc>
        <w:tc>
          <w:tcPr>
            <w:tcW w:w="394" w:type="pct"/>
            <w:vAlign w:val="center"/>
          </w:tcPr>
          <w:p w:rsidR="0039625A" w:rsidRPr="003C3CB4" w:rsidRDefault="0039625A" w:rsidP="00CA6009">
            <w:pPr>
              <w:pStyle w:val="14"/>
              <w:spacing w:line="240" w:lineRule="auto"/>
              <w:ind w:firstLine="0"/>
              <w:jc w:val="center"/>
            </w:pPr>
            <w:r w:rsidRPr="003C3CB4">
              <w:t>14-00</w:t>
            </w:r>
          </w:p>
        </w:tc>
        <w:tc>
          <w:tcPr>
            <w:tcW w:w="391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ЭИОС</w:t>
            </w:r>
          </w:p>
        </w:tc>
      </w:tr>
      <w:tr w:rsidR="0039625A" w:rsidRPr="00D6466C" w:rsidTr="005A2748">
        <w:trPr>
          <w:trHeight w:val="397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Иностранный язык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Экзамен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Ин.яз.</w:t>
            </w:r>
          </w:p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Конькова И.Ю.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Все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2E0D68">
            <w:pPr>
              <w:pStyle w:val="14"/>
              <w:spacing w:line="240" w:lineRule="auto"/>
              <w:ind w:firstLine="0"/>
              <w:jc w:val="center"/>
            </w:pPr>
            <w:r w:rsidRPr="00767413">
              <w:t>2</w:t>
            </w:r>
            <w:r>
              <w:t>3</w:t>
            </w:r>
            <w:r w:rsidRPr="00767413">
              <w:t>.05.2020</w:t>
            </w:r>
          </w:p>
        </w:tc>
        <w:tc>
          <w:tcPr>
            <w:tcW w:w="632" w:type="pct"/>
            <w:vAlign w:val="center"/>
          </w:tcPr>
          <w:p w:rsidR="0039625A" w:rsidRPr="003C3CB4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3C3CB4">
              <w:t>СБ</w:t>
            </w:r>
          </w:p>
        </w:tc>
        <w:tc>
          <w:tcPr>
            <w:tcW w:w="394" w:type="pct"/>
            <w:vAlign w:val="center"/>
          </w:tcPr>
          <w:p w:rsidR="0039625A" w:rsidRPr="003C3CB4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3C3CB4">
              <w:t>10-00</w:t>
            </w:r>
          </w:p>
        </w:tc>
        <w:tc>
          <w:tcPr>
            <w:tcW w:w="391" w:type="pct"/>
            <w:vAlign w:val="center"/>
          </w:tcPr>
          <w:p w:rsidR="0039625A" w:rsidRPr="003C3CB4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3C3CB4">
              <w:t>ЭИОС</w:t>
            </w:r>
          </w:p>
        </w:tc>
      </w:tr>
      <w:tr w:rsidR="0039625A" w:rsidRPr="00D6466C" w:rsidTr="005A2748">
        <w:trPr>
          <w:trHeight w:val="397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Педагогика высшей школы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Зачет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Ин.яз.</w:t>
            </w:r>
          </w:p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Копылова Н.А.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Все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767413">
              <w:t>18.05.2020</w:t>
            </w:r>
          </w:p>
        </w:tc>
        <w:tc>
          <w:tcPr>
            <w:tcW w:w="632" w:type="pct"/>
            <w:vAlign w:val="center"/>
          </w:tcPr>
          <w:p w:rsidR="0039625A" w:rsidRPr="00767413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767413">
              <w:t>ПН</w:t>
            </w:r>
          </w:p>
        </w:tc>
        <w:tc>
          <w:tcPr>
            <w:tcW w:w="394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1</w:t>
            </w:r>
            <w:r>
              <w:t>2-30</w:t>
            </w:r>
          </w:p>
        </w:tc>
        <w:tc>
          <w:tcPr>
            <w:tcW w:w="391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ЭИОС</w:t>
            </w:r>
          </w:p>
        </w:tc>
      </w:tr>
      <w:tr w:rsidR="0039625A" w:rsidRPr="00D6466C" w:rsidTr="005A2748">
        <w:trPr>
          <w:trHeight w:val="397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Организация и управление научными исследованиями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Зачет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t>ЭМОП</w:t>
            </w:r>
          </w:p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Евдокимова Е.Н.</w:t>
            </w:r>
          </w:p>
        </w:tc>
        <w:tc>
          <w:tcPr>
            <w:tcW w:w="451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Все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2E0D68">
            <w:pPr>
              <w:pStyle w:val="14"/>
              <w:spacing w:line="240" w:lineRule="auto"/>
              <w:ind w:firstLine="0"/>
              <w:jc w:val="center"/>
            </w:pPr>
            <w:r w:rsidRPr="00767413">
              <w:t>20.05.2020</w:t>
            </w:r>
          </w:p>
        </w:tc>
        <w:tc>
          <w:tcPr>
            <w:tcW w:w="632" w:type="pct"/>
            <w:vAlign w:val="center"/>
          </w:tcPr>
          <w:p w:rsidR="0039625A" w:rsidRPr="00767413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767413">
              <w:t>СР</w:t>
            </w:r>
          </w:p>
        </w:tc>
        <w:tc>
          <w:tcPr>
            <w:tcW w:w="394" w:type="pct"/>
            <w:vAlign w:val="center"/>
          </w:tcPr>
          <w:p w:rsidR="0039625A" w:rsidRPr="00364534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364534">
              <w:t>1</w:t>
            </w:r>
            <w:r>
              <w:t>2-00</w:t>
            </w:r>
          </w:p>
        </w:tc>
        <w:tc>
          <w:tcPr>
            <w:tcW w:w="391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ЭИОС</w:t>
            </w:r>
          </w:p>
        </w:tc>
      </w:tr>
      <w:tr w:rsidR="0039625A" w:rsidRPr="00D6466C" w:rsidTr="005A2748">
        <w:trPr>
          <w:trHeight w:val="397"/>
        </w:trPr>
        <w:tc>
          <w:tcPr>
            <w:tcW w:w="1077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Научно-исследовательская деятельность</w:t>
            </w:r>
          </w:p>
        </w:tc>
        <w:tc>
          <w:tcPr>
            <w:tcW w:w="704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D6466C">
              <w:t>Зачет</w:t>
            </w:r>
          </w:p>
        </w:tc>
        <w:tc>
          <w:tcPr>
            <w:tcW w:w="803" w:type="pct"/>
            <w:vAlign w:val="center"/>
          </w:tcPr>
          <w:p w:rsidR="0039625A" w:rsidRPr="00D6466C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t>Научные руководители</w:t>
            </w:r>
          </w:p>
        </w:tc>
        <w:tc>
          <w:tcPr>
            <w:tcW w:w="451" w:type="pct"/>
            <w:vAlign w:val="center"/>
          </w:tcPr>
          <w:p w:rsidR="0039625A" w:rsidRDefault="0039625A" w:rsidP="00D6466C">
            <w:pPr>
              <w:pStyle w:val="14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t xml:space="preserve">9003А </w:t>
            </w:r>
            <w:r w:rsidRPr="003C3CB4">
              <w:rPr>
                <w:sz w:val="20"/>
                <w:szCs w:val="20"/>
              </w:rPr>
              <w:t>(01.04.04)</w:t>
            </w:r>
          </w:p>
          <w:p w:rsidR="0039625A" w:rsidRPr="003C3CB4" w:rsidRDefault="0039625A" w:rsidP="00D6466C">
            <w:pPr>
              <w:pStyle w:val="14"/>
              <w:spacing w:line="240" w:lineRule="auto"/>
              <w:ind w:firstLine="0"/>
              <w:jc w:val="center"/>
            </w:pPr>
            <w:r w:rsidRPr="003C3CB4">
              <w:t>9009А</w:t>
            </w:r>
            <w:r>
              <w:t xml:space="preserve"> </w:t>
            </w:r>
            <w:r w:rsidRPr="003C3CB4">
              <w:rPr>
                <w:sz w:val="20"/>
                <w:szCs w:val="20"/>
              </w:rPr>
              <w:t>(05.13.11)</w:t>
            </w:r>
            <w:r w:rsidRPr="003C3CB4">
              <w:t xml:space="preserve"> </w:t>
            </w:r>
          </w:p>
        </w:tc>
        <w:tc>
          <w:tcPr>
            <w:tcW w:w="548" w:type="pct"/>
            <w:vAlign w:val="center"/>
          </w:tcPr>
          <w:p w:rsidR="0039625A" w:rsidRPr="00767413" w:rsidRDefault="0039625A" w:rsidP="002E0D68">
            <w:pPr>
              <w:pStyle w:val="14"/>
              <w:spacing w:line="240" w:lineRule="auto"/>
              <w:ind w:firstLine="0"/>
              <w:jc w:val="center"/>
            </w:pPr>
            <w:r w:rsidRPr="00767413">
              <w:t>2</w:t>
            </w:r>
            <w:r>
              <w:t>1</w:t>
            </w:r>
            <w:r w:rsidRPr="00767413">
              <w:t>.05.2020</w:t>
            </w:r>
          </w:p>
        </w:tc>
        <w:tc>
          <w:tcPr>
            <w:tcW w:w="632" w:type="pct"/>
            <w:vAlign w:val="center"/>
          </w:tcPr>
          <w:p w:rsidR="0039625A" w:rsidRPr="00767413" w:rsidRDefault="0039625A" w:rsidP="00D6466C">
            <w:pPr>
              <w:pStyle w:val="14"/>
              <w:spacing w:line="240" w:lineRule="auto"/>
              <w:ind w:firstLine="0"/>
              <w:jc w:val="center"/>
            </w:pPr>
            <w:r>
              <w:t>ПТ</w:t>
            </w:r>
          </w:p>
        </w:tc>
        <w:tc>
          <w:tcPr>
            <w:tcW w:w="394" w:type="pct"/>
            <w:vAlign w:val="center"/>
          </w:tcPr>
          <w:p w:rsidR="0039625A" w:rsidRPr="00364534" w:rsidRDefault="0039625A" w:rsidP="005A2748">
            <w:pPr>
              <w:pStyle w:val="14"/>
              <w:spacing w:line="240" w:lineRule="auto"/>
              <w:ind w:firstLine="0"/>
              <w:jc w:val="center"/>
            </w:pPr>
            <w:r>
              <w:t>9-00</w:t>
            </w:r>
          </w:p>
        </w:tc>
        <w:tc>
          <w:tcPr>
            <w:tcW w:w="391" w:type="pct"/>
            <w:vAlign w:val="center"/>
          </w:tcPr>
          <w:p w:rsidR="0039625A" w:rsidRPr="00767413" w:rsidRDefault="0039625A" w:rsidP="005A2748">
            <w:pPr>
              <w:pStyle w:val="14"/>
              <w:spacing w:line="240" w:lineRule="auto"/>
              <w:ind w:firstLine="0"/>
              <w:jc w:val="center"/>
            </w:pPr>
            <w:r w:rsidRPr="00767413">
              <w:t>ЭИОС</w:t>
            </w:r>
          </w:p>
        </w:tc>
      </w:tr>
    </w:tbl>
    <w:p w:rsidR="0039625A" w:rsidRDefault="0039625A" w:rsidP="006531CF">
      <w:pPr>
        <w:pStyle w:val="14"/>
      </w:pPr>
      <w:r>
        <w:t xml:space="preserve"> </w:t>
      </w:r>
    </w:p>
    <w:p w:rsidR="0039625A" w:rsidRPr="001B6C10" w:rsidRDefault="0039625A" w:rsidP="00E91000">
      <w:pPr>
        <w:pStyle w:val="14"/>
        <w:jc w:val="right"/>
      </w:pPr>
      <w:r>
        <w:t xml:space="preserve">                     Директор ИМиА</w:t>
      </w:r>
      <w:r>
        <w:tab/>
      </w:r>
      <w:r>
        <w:tab/>
        <w:t>______________ О.А. Бодров</w:t>
      </w:r>
      <w:r>
        <w:tab/>
      </w:r>
      <w:r>
        <w:tab/>
      </w:r>
    </w:p>
    <w:sectPr w:rsidR="0039625A" w:rsidRPr="001B6C10" w:rsidSect="001C4E7B">
      <w:pgSz w:w="16838" w:h="11906" w:orient="landscape" w:code="9"/>
      <w:pgMar w:top="1135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00C6A"/>
    <w:rsid w:val="00064611"/>
    <w:rsid w:val="0011353F"/>
    <w:rsid w:val="00131DA2"/>
    <w:rsid w:val="001B6C10"/>
    <w:rsid w:val="001C15D4"/>
    <w:rsid w:val="001C4E7B"/>
    <w:rsid w:val="001D23EA"/>
    <w:rsid w:val="001D37A9"/>
    <w:rsid w:val="001F0F28"/>
    <w:rsid w:val="002E0D68"/>
    <w:rsid w:val="0030243D"/>
    <w:rsid w:val="00356DA2"/>
    <w:rsid w:val="00364534"/>
    <w:rsid w:val="0039625A"/>
    <w:rsid w:val="003C31F9"/>
    <w:rsid w:val="003C3CB4"/>
    <w:rsid w:val="003E78ED"/>
    <w:rsid w:val="00477E5B"/>
    <w:rsid w:val="00482C46"/>
    <w:rsid w:val="004E7149"/>
    <w:rsid w:val="004F325B"/>
    <w:rsid w:val="005443E3"/>
    <w:rsid w:val="005A2748"/>
    <w:rsid w:val="005F2739"/>
    <w:rsid w:val="00646D5A"/>
    <w:rsid w:val="00646F3A"/>
    <w:rsid w:val="006531CF"/>
    <w:rsid w:val="00656D2B"/>
    <w:rsid w:val="00701903"/>
    <w:rsid w:val="00721B10"/>
    <w:rsid w:val="00752B63"/>
    <w:rsid w:val="00767413"/>
    <w:rsid w:val="007674CB"/>
    <w:rsid w:val="00780BBA"/>
    <w:rsid w:val="007E6D3F"/>
    <w:rsid w:val="0085340E"/>
    <w:rsid w:val="00867BB6"/>
    <w:rsid w:val="00893C94"/>
    <w:rsid w:val="008D46A4"/>
    <w:rsid w:val="008D6F5F"/>
    <w:rsid w:val="00913126"/>
    <w:rsid w:val="00920EEA"/>
    <w:rsid w:val="009973E6"/>
    <w:rsid w:val="009D3896"/>
    <w:rsid w:val="009E3ABD"/>
    <w:rsid w:val="00A01232"/>
    <w:rsid w:val="00A1174D"/>
    <w:rsid w:val="00A61532"/>
    <w:rsid w:val="00A82595"/>
    <w:rsid w:val="00AA3732"/>
    <w:rsid w:val="00AA6971"/>
    <w:rsid w:val="00AE6235"/>
    <w:rsid w:val="00B37447"/>
    <w:rsid w:val="00B52909"/>
    <w:rsid w:val="00BB292A"/>
    <w:rsid w:val="00BE4E8A"/>
    <w:rsid w:val="00C2092A"/>
    <w:rsid w:val="00C37D09"/>
    <w:rsid w:val="00C47D7C"/>
    <w:rsid w:val="00C6229B"/>
    <w:rsid w:val="00CA6009"/>
    <w:rsid w:val="00CD5598"/>
    <w:rsid w:val="00CF2820"/>
    <w:rsid w:val="00CF4E3C"/>
    <w:rsid w:val="00D53CE0"/>
    <w:rsid w:val="00D6466C"/>
    <w:rsid w:val="00E148F6"/>
    <w:rsid w:val="00E82D39"/>
    <w:rsid w:val="00E91000"/>
    <w:rsid w:val="00EA7083"/>
    <w:rsid w:val="00F35A9D"/>
    <w:rsid w:val="00F36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F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7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97</TotalTime>
  <Pages>1</Pages>
  <Words>150</Words>
  <Characters>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24</cp:revision>
  <cp:lastPrinted>2020-05-13T13:23:00Z</cp:lastPrinted>
  <dcterms:created xsi:type="dcterms:W3CDTF">2019-04-22T11:59:00Z</dcterms:created>
  <dcterms:modified xsi:type="dcterms:W3CDTF">2020-05-13T13:25:00Z</dcterms:modified>
</cp:coreProperties>
</file>